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rutenett"/>
        <w:tblW w:w="9322" w:type="dxa"/>
        <w:tblLook w:val="04A0" w:firstRow="1" w:lastRow="0" w:firstColumn="1" w:lastColumn="0" w:noHBand="0" w:noVBand="1"/>
      </w:tblPr>
      <w:tblGrid>
        <w:gridCol w:w="885"/>
        <w:gridCol w:w="1439"/>
        <w:gridCol w:w="4586"/>
        <w:gridCol w:w="1141"/>
        <w:gridCol w:w="1271"/>
      </w:tblGrid>
      <w:tr w:rsidR="00A50FA9" w:rsidRPr="00374C49" w:rsidTr="00CB3725">
        <w:tc>
          <w:tcPr>
            <w:tcW w:w="2324" w:type="dxa"/>
            <w:gridSpan w:val="2"/>
            <w:shd w:val="clear" w:color="auto" w:fill="D9D9D9" w:themeFill="background1" w:themeFillShade="D9"/>
          </w:tcPr>
          <w:p w:rsidR="00A50FA9" w:rsidRPr="00374C49" w:rsidRDefault="006647A5" w:rsidP="00A50FA9">
            <w:pPr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Task</w:t>
            </w:r>
            <w:r w:rsidR="00A50FA9"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586" w:type="dxa"/>
            <w:shd w:val="clear" w:color="auto" w:fill="D9D9D9" w:themeFill="background1" w:themeFillShade="D9"/>
          </w:tcPr>
          <w:p w:rsidR="00A50FA9" w:rsidRPr="00374C49" w:rsidRDefault="006647A5" w:rsidP="006647A5">
            <w:pPr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Equipment the Participant must be familiar with beforehand.</w:t>
            </w:r>
          </w:p>
        </w:tc>
        <w:tc>
          <w:tcPr>
            <w:tcW w:w="1141" w:type="dxa"/>
            <w:shd w:val="clear" w:color="auto" w:fill="D9D9D9" w:themeFill="background1" w:themeFillShade="D9"/>
          </w:tcPr>
          <w:p w:rsidR="00A50FA9" w:rsidRPr="00374C49" w:rsidRDefault="00B05515" w:rsidP="00A50FA9">
            <w:pPr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Time on Task</w:t>
            </w:r>
          </w:p>
        </w:tc>
        <w:tc>
          <w:tcPr>
            <w:tcW w:w="1271" w:type="dxa"/>
            <w:shd w:val="clear" w:color="auto" w:fill="D9D9D9" w:themeFill="background1" w:themeFillShade="D9"/>
          </w:tcPr>
          <w:p w:rsidR="00A50FA9" w:rsidRPr="00374C49" w:rsidRDefault="00B05515" w:rsidP="00A50FA9">
            <w:pPr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Maximum Points</w:t>
            </w:r>
          </w:p>
        </w:tc>
      </w:tr>
      <w:tr w:rsidR="00A50FA9" w:rsidRPr="00374C49" w:rsidTr="00CB3725">
        <w:tc>
          <w:tcPr>
            <w:tcW w:w="885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/>
                <w:color w:val="FF0000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20"/>
                <w:szCs w:val="20"/>
                <w:lang w:val="en-US"/>
              </w:rPr>
              <w:t>Mod</w:t>
            </w:r>
            <w:r w:rsidR="006647A5" w:rsidRPr="00374C49">
              <w:rPr>
                <w:rFonts w:ascii="Comic Sans MS" w:hAnsi="Comic Sans MS"/>
                <w:color w:val="FF0000"/>
                <w:sz w:val="20"/>
                <w:szCs w:val="20"/>
                <w:lang w:val="en-US"/>
              </w:rPr>
              <w:t xml:space="preserve">ule </w:t>
            </w:r>
          </w:p>
          <w:p w:rsidR="00A50FA9" w:rsidRPr="00374C49" w:rsidRDefault="00A50FA9" w:rsidP="00A50FA9">
            <w:pPr>
              <w:jc w:val="center"/>
              <w:rPr>
                <w:rFonts w:ascii="Comic Sans MS" w:hAnsi="Comic Sans MS"/>
                <w:color w:val="FF0000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439" w:type="dxa"/>
          </w:tcPr>
          <w:p w:rsidR="00A50FA9" w:rsidRPr="00374C49" w:rsidRDefault="00B05515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Motor Control</w:t>
            </w:r>
          </w:p>
          <w:p w:rsidR="00A50FA9" w:rsidRPr="00374C49" w:rsidRDefault="00A50FA9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</w:tc>
        <w:tc>
          <w:tcPr>
            <w:tcW w:w="4586" w:type="dxa"/>
          </w:tcPr>
          <w:p w:rsidR="00A50FA9" w:rsidRPr="00374C49" w:rsidRDefault="00AD172E" w:rsidP="00A50FA9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PLC</w:t>
            </w:r>
            <w:r w:rsidR="00A50FA9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Schneider </w:t>
            </w:r>
            <w:proofErr w:type="spellStart"/>
            <w:r w:rsidR="00A50FA9" w:rsidRPr="00374C49">
              <w:rPr>
                <w:rFonts w:ascii="Comic Sans MS" w:hAnsi="Comic Sans MS"/>
                <w:sz w:val="20"/>
                <w:szCs w:val="20"/>
                <w:lang w:val="en-US"/>
              </w:rPr>
              <w:t>Zelio</w:t>
            </w:r>
            <w:proofErr w:type="spellEnd"/>
            <w:r w:rsidR="00A50FA9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Logic</w:t>
            </w:r>
          </w:p>
          <w:p w:rsidR="00A50FA9" w:rsidRPr="00374C49" w:rsidRDefault="00A50FA9" w:rsidP="00BA1A49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PC </w:t>
            </w:r>
            <w:r w:rsidR="00BA1A49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with programming tools for the </w:t>
            </w:r>
            <w:r w:rsidR="00DF5C63" w:rsidRPr="00374C49">
              <w:rPr>
                <w:rFonts w:ascii="Comic Sans MS" w:hAnsi="Comic Sans MS"/>
                <w:sz w:val="20"/>
                <w:szCs w:val="20"/>
                <w:lang w:val="en-US"/>
              </w:rPr>
              <w:t>PLC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Schneider </w:t>
            </w:r>
          </w:p>
        </w:tc>
        <w:tc>
          <w:tcPr>
            <w:tcW w:w="1141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  <w:p w:rsidR="00A50FA9" w:rsidRPr="00374C49" w:rsidRDefault="00A50FA9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270 min</w:t>
            </w:r>
          </w:p>
        </w:tc>
        <w:tc>
          <w:tcPr>
            <w:tcW w:w="1271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  <w:p w:rsidR="00A50FA9" w:rsidRPr="00374C49" w:rsidRDefault="00A50FA9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56</w:t>
            </w:r>
          </w:p>
        </w:tc>
      </w:tr>
      <w:tr w:rsidR="00A50FA9" w:rsidRPr="00374C49" w:rsidTr="00CB3725">
        <w:tc>
          <w:tcPr>
            <w:tcW w:w="885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/>
                <w:color w:val="FF0000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20"/>
                <w:szCs w:val="20"/>
                <w:lang w:val="en-US"/>
              </w:rPr>
              <w:t>Modul</w:t>
            </w:r>
            <w:r w:rsidR="006647A5" w:rsidRPr="00374C49">
              <w:rPr>
                <w:rFonts w:ascii="Comic Sans MS" w:hAnsi="Comic Sans MS"/>
                <w:color w:val="FF0000"/>
                <w:sz w:val="20"/>
                <w:szCs w:val="20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20"/>
                <w:szCs w:val="20"/>
                <w:lang w:val="en-US"/>
              </w:rPr>
              <w:t xml:space="preserve"> 2</w:t>
            </w:r>
          </w:p>
        </w:tc>
        <w:tc>
          <w:tcPr>
            <w:tcW w:w="1439" w:type="dxa"/>
          </w:tcPr>
          <w:p w:rsidR="00A50FA9" w:rsidRPr="00374C49" w:rsidRDefault="00B05515" w:rsidP="00A26B75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Light</w:t>
            </w:r>
            <w:r w:rsidR="00E86FFE">
              <w:rPr>
                <w:rFonts w:ascii="Comic Sans MS" w:hAnsi="Comic Sans MS"/>
                <w:sz w:val="20"/>
                <w:szCs w:val="20"/>
                <w:lang w:val="en-US"/>
              </w:rPr>
              <w:t>ing</w:t>
            </w:r>
            <w:bookmarkStart w:id="0" w:name="_GoBack"/>
            <w:bookmarkEnd w:id="0"/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Control and</w:t>
            </w:r>
            <w:r w:rsidR="00AF05F1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power</w:t>
            </w:r>
            <w:r w:rsidR="00A26B75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outlets</w:t>
            </w:r>
            <w:r w:rsidR="00AF05F1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4586" w:type="dxa"/>
          </w:tcPr>
          <w:p w:rsidR="00A50FA9" w:rsidRPr="00374C49" w:rsidRDefault="00A50FA9" w:rsidP="00A50FA9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Elko Wireless 4-k </w:t>
            </w:r>
            <w:r w:rsidR="00B05515" w:rsidRPr="00374C49">
              <w:rPr>
                <w:rFonts w:ascii="Comic Sans MS" w:hAnsi="Comic Sans MS"/>
                <w:sz w:val="20"/>
                <w:szCs w:val="20"/>
                <w:lang w:val="en-US"/>
              </w:rPr>
              <w:t>switches with battery</w:t>
            </w:r>
          </w:p>
          <w:p w:rsidR="00A50FA9" w:rsidRPr="00374C49" w:rsidRDefault="00A50FA9" w:rsidP="00A50FA9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Elko Wireless dimmer 250W GLE/I</w:t>
            </w:r>
          </w:p>
          <w:p w:rsidR="00A50FA9" w:rsidRPr="00374C49" w:rsidRDefault="00A50FA9" w:rsidP="00A50FA9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</w:tc>
        <w:tc>
          <w:tcPr>
            <w:tcW w:w="1141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  <w:p w:rsidR="00A50FA9" w:rsidRPr="00374C49" w:rsidRDefault="00A50FA9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210 min</w:t>
            </w:r>
          </w:p>
        </w:tc>
        <w:tc>
          <w:tcPr>
            <w:tcW w:w="1271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  <w:p w:rsidR="00A50FA9" w:rsidRPr="00374C49" w:rsidRDefault="00A50FA9" w:rsidP="00A50FA9">
            <w:pPr>
              <w:jc w:val="center"/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44</w:t>
            </w:r>
          </w:p>
        </w:tc>
      </w:tr>
      <w:tr w:rsidR="00A50FA9" w:rsidRPr="00374C49" w:rsidTr="00CB3725">
        <w:tc>
          <w:tcPr>
            <w:tcW w:w="2324" w:type="dxa"/>
            <w:gridSpan w:val="2"/>
            <w:shd w:val="clear" w:color="auto" w:fill="D9D9D9" w:themeFill="background1" w:themeFillShade="D9"/>
          </w:tcPr>
          <w:p w:rsidR="00A50FA9" w:rsidRPr="00374C49" w:rsidRDefault="00B05515" w:rsidP="00A50FA9">
            <w:pPr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Task</w:t>
            </w:r>
            <w:r w:rsidR="00A50FA9"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 xml:space="preserve"> total</w:t>
            </w:r>
          </w:p>
          <w:p w:rsidR="00A50FA9" w:rsidRPr="00374C49" w:rsidRDefault="00A50FA9" w:rsidP="00A50FA9">
            <w:pPr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</w:p>
        </w:tc>
        <w:tc>
          <w:tcPr>
            <w:tcW w:w="4586" w:type="dxa"/>
            <w:shd w:val="clear" w:color="auto" w:fill="D9D9D9" w:themeFill="background1" w:themeFillShade="D9"/>
          </w:tcPr>
          <w:p w:rsidR="00A50FA9" w:rsidRPr="00374C49" w:rsidRDefault="00A50FA9" w:rsidP="00A50FA9">
            <w:pPr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50FA9" w:rsidRPr="00374C49" w:rsidRDefault="00A50FA9" w:rsidP="00A50FA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</w:p>
          <w:p w:rsidR="00A50FA9" w:rsidRPr="00374C49" w:rsidRDefault="00A50FA9" w:rsidP="00A50FA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480 min</w:t>
            </w:r>
          </w:p>
        </w:tc>
        <w:tc>
          <w:tcPr>
            <w:tcW w:w="1271" w:type="dxa"/>
            <w:shd w:val="clear" w:color="auto" w:fill="D9D9D9" w:themeFill="background1" w:themeFillShade="D9"/>
          </w:tcPr>
          <w:p w:rsidR="00A50FA9" w:rsidRPr="00374C49" w:rsidRDefault="00A50FA9" w:rsidP="00A50FA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</w:p>
          <w:p w:rsidR="00A50FA9" w:rsidRPr="00374C49" w:rsidRDefault="00A50FA9" w:rsidP="00A50FA9">
            <w:pPr>
              <w:jc w:val="center"/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100p</w:t>
            </w:r>
          </w:p>
        </w:tc>
      </w:tr>
    </w:tbl>
    <w:p w:rsidR="00A50FA9" w:rsidRPr="00374C49" w:rsidRDefault="00A50FA9" w:rsidP="00A50FA9">
      <w:pPr>
        <w:spacing w:after="0"/>
        <w:rPr>
          <w:rFonts w:ascii="Comic Sans MS" w:hAnsi="Comic Sans MS"/>
          <w:b/>
          <w:sz w:val="20"/>
          <w:szCs w:val="20"/>
          <w:lang w:val="en-US"/>
        </w:rPr>
      </w:pPr>
    </w:p>
    <w:p w:rsidR="00A50FA9" w:rsidRPr="00374C49" w:rsidRDefault="00730B5C" w:rsidP="00A50FA9">
      <w:pPr>
        <w:spacing w:after="0"/>
        <w:rPr>
          <w:rFonts w:ascii="Comic Sans MS" w:hAnsi="Comic Sans MS"/>
          <w:b/>
          <w:sz w:val="20"/>
          <w:szCs w:val="20"/>
          <w:lang w:val="en-US"/>
        </w:rPr>
      </w:pPr>
      <w:r w:rsidRPr="00374C49">
        <w:rPr>
          <w:rFonts w:ascii="Comic Sans MS" w:hAnsi="Comic Sans MS"/>
          <w:b/>
          <w:sz w:val="20"/>
          <w:szCs w:val="20"/>
          <w:lang w:val="en-US"/>
        </w:rPr>
        <w:t>Equipment/Tools which the Participant must have with him/her</w:t>
      </w:r>
    </w:p>
    <w:p w:rsidR="00A50FA9" w:rsidRPr="00374C49" w:rsidRDefault="00730B5C" w:rsidP="00A50FA9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Electricians’ hand tools</w:t>
      </w:r>
    </w:p>
    <w:p w:rsidR="00A50FA9" w:rsidRPr="00374C49" w:rsidRDefault="00BB6526" w:rsidP="00A50FA9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 xml:space="preserve">Cordless </w:t>
      </w:r>
      <w:r w:rsidR="00AF05F1" w:rsidRPr="00374C49">
        <w:rPr>
          <w:rFonts w:ascii="Comic Sans MS" w:hAnsi="Comic Sans MS"/>
          <w:sz w:val="18"/>
          <w:szCs w:val="18"/>
          <w:lang w:val="en-US"/>
        </w:rPr>
        <w:t>s</w:t>
      </w:r>
      <w:r w:rsidR="00730B5C" w:rsidRPr="00374C49">
        <w:rPr>
          <w:rFonts w:ascii="Comic Sans MS" w:hAnsi="Comic Sans MS"/>
          <w:sz w:val="18"/>
          <w:szCs w:val="18"/>
          <w:lang w:val="en-US"/>
        </w:rPr>
        <w:t>crewdriver with bits</w:t>
      </w:r>
    </w:p>
    <w:p w:rsidR="00A50FA9" w:rsidRPr="00374C49" w:rsidRDefault="00730B5C" w:rsidP="00A50FA9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Crimper for wire ends/</w:t>
      </w:r>
      <w:r w:rsidR="00CB3725">
        <w:rPr>
          <w:rFonts w:ascii="Comic Sans MS" w:hAnsi="Comic Sans MS"/>
          <w:sz w:val="18"/>
          <w:szCs w:val="18"/>
          <w:lang w:val="en-US"/>
        </w:rPr>
        <w:t>ferrules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0,75/1,5/2,5</w:t>
      </w:r>
      <w:r w:rsidR="00CB3725">
        <w:rPr>
          <w:rFonts w:ascii="Comic Sans MS" w:hAnsi="Comic Sans MS"/>
          <w:sz w:val="18"/>
          <w:szCs w:val="18"/>
          <w:lang w:val="en-US"/>
        </w:rPr>
        <w:t>mm</w:t>
      </w:r>
      <w:r w:rsidR="00CB3725">
        <w:rPr>
          <w:rFonts w:ascii="Comic Sans MS" w:hAnsi="Comic Sans MS"/>
          <w:sz w:val="18"/>
          <w:szCs w:val="18"/>
          <w:vertAlign w:val="superscript"/>
          <w:lang w:val="en-US"/>
        </w:rPr>
        <w:t>2</w:t>
      </w:r>
    </w:p>
    <w:p w:rsidR="00A50FA9" w:rsidRPr="00374C49" w:rsidRDefault="00A50FA9" w:rsidP="00A50FA9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18"/>
          <w:szCs w:val="18"/>
          <w:lang w:val="en-US"/>
        </w:rPr>
      </w:pPr>
      <w:proofErr w:type="spellStart"/>
      <w:r w:rsidRPr="00374C49">
        <w:rPr>
          <w:rFonts w:ascii="Comic Sans MS" w:hAnsi="Comic Sans MS"/>
          <w:sz w:val="18"/>
          <w:szCs w:val="18"/>
          <w:lang w:val="en-US"/>
        </w:rPr>
        <w:t>Multimeter</w:t>
      </w:r>
      <w:proofErr w:type="spellEnd"/>
      <w:r w:rsidRPr="00374C49">
        <w:rPr>
          <w:rFonts w:ascii="Comic Sans MS" w:hAnsi="Comic Sans MS"/>
          <w:sz w:val="18"/>
          <w:szCs w:val="18"/>
          <w:lang w:val="en-US"/>
        </w:rPr>
        <w:t>,</w:t>
      </w:r>
      <w:r w:rsidR="00730B5C" w:rsidRPr="00374C49">
        <w:rPr>
          <w:rFonts w:ascii="Comic Sans MS" w:hAnsi="Comic Sans MS"/>
          <w:sz w:val="18"/>
          <w:szCs w:val="18"/>
          <w:lang w:val="en-US"/>
        </w:rPr>
        <w:t xml:space="preserve"> resistance and continuity tester</w:t>
      </w:r>
    </w:p>
    <w:p w:rsidR="00A50FA9" w:rsidRDefault="00730B5C" w:rsidP="00A50FA9">
      <w:pPr>
        <w:pStyle w:val="Listeavsnitt"/>
        <w:numPr>
          <w:ilvl w:val="0"/>
          <w:numId w:val="2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 xml:space="preserve">Work clothes, </w:t>
      </w:r>
      <w:r w:rsidR="0026591F" w:rsidRPr="00374C49">
        <w:rPr>
          <w:rFonts w:ascii="Comic Sans MS" w:hAnsi="Comic Sans MS"/>
          <w:sz w:val="18"/>
          <w:szCs w:val="18"/>
          <w:lang w:val="en-US"/>
        </w:rPr>
        <w:t xml:space="preserve">safety </w:t>
      </w:r>
      <w:r w:rsidRPr="00374C49">
        <w:rPr>
          <w:rFonts w:ascii="Comic Sans MS" w:hAnsi="Comic Sans MS"/>
          <w:sz w:val="18"/>
          <w:szCs w:val="18"/>
          <w:lang w:val="en-US"/>
        </w:rPr>
        <w:t>shoes and personal safety equipment including safety glasses and ear protectors</w:t>
      </w:r>
    </w:p>
    <w:p w:rsidR="008709AB" w:rsidRPr="008709AB" w:rsidRDefault="008709AB" w:rsidP="008709AB">
      <w:pPr>
        <w:pStyle w:val="Listeavsnitt"/>
        <w:numPr>
          <w:ilvl w:val="0"/>
          <w:numId w:val="2"/>
        </w:numPr>
        <w:rPr>
          <w:rFonts w:ascii="Comic Sans MS" w:hAnsi="Comic Sans MS"/>
          <w:sz w:val="18"/>
          <w:szCs w:val="18"/>
          <w:lang w:val="en-US"/>
        </w:rPr>
      </w:pPr>
      <w:r w:rsidRPr="008709AB">
        <w:rPr>
          <w:rFonts w:ascii="Comic Sans MS" w:hAnsi="Comic Sans MS"/>
          <w:sz w:val="18"/>
          <w:szCs w:val="18"/>
          <w:lang w:val="en-US"/>
        </w:rPr>
        <w:t>Safety glasses - to be used at all time during the competition</w:t>
      </w:r>
    </w:p>
    <w:p w:rsidR="00A50FA9" w:rsidRPr="00374C49" w:rsidRDefault="00A50FA9" w:rsidP="00A50FA9">
      <w:pPr>
        <w:spacing w:after="0"/>
        <w:ind w:left="360"/>
        <w:rPr>
          <w:rFonts w:ascii="Comic Sans MS" w:hAnsi="Comic Sans MS"/>
          <w:lang w:val="en-US"/>
        </w:rPr>
      </w:pPr>
    </w:p>
    <w:p w:rsidR="00A50FA9" w:rsidRPr="00374C49" w:rsidRDefault="00730B5C" w:rsidP="00A50FA9">
      <w:pPr>
        <w:spacing w:after="0" w:line="240" w:lineRule="auto"/>
        <w:rPr>
          <w:rFonts w:ascii="Comic Sans MS" w:hAnsi="Comic Sans MS"/>
          <w:b/>
          <w:sz w:val="20"/>
          <w:szCs w:val="20"/>
          <w:lang w:val="en-US"/>
        </w:rPr>
      </w:pPr>
      <w:r w:rsidRPr="00374C49">
        <w:rPr>
          <w:rFonts w:ascii="Comic Sans MS" w:hAnsi="Comic Sans MS"/>
          <w:b/>
          <w:sz w:val="20"/>
          <w:szCs w:val="20"/>
          <w:lang w:val="en-US"/>
        </w:rPr>
        <w:t>Task Description</w:t>
      </w:r>
    </w:p>
    <w:p w:rsidR="003621ED" w:rsidRPr="00374C49" w:rsidRDefault="00A50FA9" w:rsidP="003621ED">
      <w:pPr>
        <w:tabs>
          <w:tab w:val="left" w:pos="709"/>
        </w:tabs>
        <w:spacing w:after="0"/>
        <w:ind w:left="705" w:hanging="705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color w:val="FF0000"/>
          <w:sz w:val="18"/>
          <w:szCs w:val="18"/>
          <w:lang w:val="en-US"/>
        </w:rPr>
        <w:t>M1</w:t>
      </w:r>
      <w:r w:rsidRPr="00374C49">
        <w:rPr>
          <w:rFonts w:ascii="Comic Sans MS" w:hAnsi="Comic Sans MS"/>
          <w:color w:val="FF0000"/>
          <w:sz w:val="18"/>
          <w:szCs w:val="18"/>
          <w:lang w:val="en-US"/>
        </w:rPr>
        <w:tab/>
      </w:r>
      <w:r w:rsidR="00730B5C" w:rsidRPr="00374C49">
        <w:rPr>
          <w:rFonts w:ascii="Comic Sans MS" w:hAnsi="Comic Sans MS"/>
          <w:sz w:val="18"/>
          <w:szCs w:val="18"/>
          <w:lang w:val="en-US"/>
        </w:rPr>
        <w:t>The Participant will mount, connect and start</w:t>
      </w:r>
      <w:r w:rsidR="003621ED" w:rsidRPr="00374C49">
        <w:rPr>
          <w:rFonts w:ascii="Comic Sans MS" w:hAnsi="Comic Sans MS"/>
          <w:sz w:val="18"/>
          <w:szCs w:val="18"/>
          <w:lang w:val="en-US"/>
        </w:rPr>
        <w:t xml:space="preserve"> the electrical motor system presented in the</w:t>
      </w:r>
      <w:r w:rsidR="00440428">
        <w:rPr>
          <w:rFonts w:ascii="Comic Sans MS" w:hAnsi="Comic Sans MS"/>
          <w:sz w:val="18"/>
          <w:szCs w:val="18"/>
          <w:lang w:val="en-US"/>
        </w:rPr>
        <w:t xml:space="preserve"> appendix</w:t>
      </w:r>
      <w:r w:rsidR="003621ED" w:rsidRPr="00374C49">
        <w:rPr>
          <w:rFonts w:ascii="Comic Sans MS" w:hAnsi="Comic Sans MS"/>
          <w:sz w:val="18"/>
          <w:szCs w:val="18"/>
          <w:lang w:val="en-US"/>
        </w:rPr>
        <w:t>. You will create the PL</w:t>
      </w:r>
      <w:r w:rsidR="00DF5C63" w:rsidRPr="00374C49">
        <w:rPr>
          <w:rFonts w:ascii="Comic Sans MS" w:hAnsi="Comic Sans MS"/>
          <w:sz w:val="18"/>
          <w:szCs w:val="18"/>
          <w:lang w:val="en-US"/>
        </w:rPr>
        <w:t>C</w:t>
      </w:r>
      <w:r w:rsidR="003621ED" w:rsidRPr="00374C49">
        <w:rPr>
          <w:rFonts w:ascii="Comic Sans MS" w:hAnsi="Comic Sans MS"/>
          <w:sz w:val="18"/>
          <w:szCs w:val="18"/>
          <w:lang w:val="en-US"/>
        </w:rPr>
        <w:t>-controls for the installation with the use of personal computer applications, and use this to program the Schneider PL</w:t>
      </w:r>
      <w:r w:rsidR="00DF5C63" w:rsidRPr="00374C49">
        <w:rPr>
          <w:rFonts w:ascii="Comic Sans MS" w:hAnsi="Comic Sans MS"/>
          <w:sz w:val="18"/>
          <w:szCs w:val="18"/>
          <w:lang w:val="en-US"/>
        </w:rPr>
        <w:t>C</w:t>
      </w:r>
      <w:r w:rsidR="003621ED" w:rsidRPr="00374C49">
        <w:rPr>
          <w:rFonts w:ascii="Comic Sans MS" w:hAnsi="Comic Sans MS"/>
          <w:sz w:val="18"/>
          <w:szCs w:val="18"/>
          <w:lang w:val="en-US"/>
        </w:rPr>
        <w:t xml:space="preserve"> which will do the following</w:t>
      </w:r>
      <w:r w:rsidR="00B4513B" w:rsidRPr="00374C49">
        <w:rPr>
          <w:rFonts w:ascii="Comic Sans MS" w:hAnsi="Comic Sans MS"/>
          <w:sz w:val="18"/>
          <w:szCs w:val="18"/>
          <w:lang w:val="en-US"/>
        </w:rPr>
        <w:t>:</w:t>
      </w:r>
    </w:p>
    <w:p w:rsidR="00A50FA9" w:rsidRPr="00374C49" w:rsidRDefault="003621ED" w:rsidP="00756264">
      <w:pPr>
        <w:pStyle w:val="Listeavsnitt"/>
        <w:numPr>
          <w:ilvl w:val="0"/>
          <w:numId w:val="8"/>
        </w:numPr>
        <w:tabs>
          <w:tab w:val="left" w:pos="709"/>
        </w:tabs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Starting Conditions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>:</w:t>
      </w:r>
    </w:p>
    <w:p w:rsidR="00A50FA9" w:rsidRPr="00374C49" w:rsidRDefault="00A50FA9" w:rsidP="00A50FA9">
      <w:pPr>
        <w:pStyle w:val="Listeavsnitt"/>
        <w:numPr>
          <w:ilvl w:val="0"/>
          <w:numId w:val="3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Start</w:t>
      </w:r>
      <w:r w:rsidR="00756264" w:rsidRPr="00374C49">
        <w:rPr>
          <w:rFonts w:ascii="Comic Sans MS" w:hAnsi="Comic Sans MS"/>
          <w:sz w:val="18"/>
          <w:szCs w:val="18"/>
          <w:lang w:val="en-US"/>
        </w:rPr>
        <w:t xml:space="preserve"> Switch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 –S2 </w:t>
      </w:r>
      <w:r w:rsidR="00756264" w:rsidRPr="00374C49">
        <w:rPr>
          <w:rFonts w:ascii="Comic Sans MS" w:hAnsi="Comic Sans MS"/>
          <w:sz w:val="18"/>
          <w:szCs w:val="18"/>
          <w:lang w:val="en-US"/>
        </w:rPr>
        <w:t>will start the motor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 –M1</w:t>
      </w:r>
      <w:r w:rsidR="00DF5C63" w:rsidRPr="00374C49">
        <w:rPr>
          <w:rFonts w:ascii="Comic Sans MS" w:hAnsi="Comic Sans MS"/>
          <w:sz w:val="18"/>
          <w:szCs w:val="18"/>
          <w:lang w:val="en-US"/>
        </w:rPr>
        <w:t xml:space="preserve"> in clockwise direction</w:t>
      </w:r>
    </w:p>
    <w:p w:rsidR="00A50FA9" w:rsidRPr="00374C49" w:rsidRDefault="00A50FA9" w:rsidP="00A50FA9">
      <w:pPr>
        <w:pStyle w:val="Listeavsnitt"/>
        <w:numPr>
          <w:ilvl w:val="0"/>
          <w:numId w:val="3"/>
        </w:numPr>
        <w:spacing w:after="0"/>
        <w:ind w:left="1068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Stop</w:t>
      </w:r>
      <w:r w:rsidR="00756264" w:rsidRPr="00374C49">
        <w:rPr>
          <w:rFonts w:ascii="Comic Sans MS" w:hAnsi="Comic Sans MS"/>
          <w:sz w:val="18"/>
          <w:szCs w:val="18"/>
          <w:lang w:val="en-US"/>
        </w:rPr>
        <w:t xml:space="preserve"> Conditions</w:t>
      </w:r>
    </w:p>
    <w:p w:rsidR="00A50FA9" w:rsidRPr="00374C49" w:rsidRDefault="00A50FA9" w:rsidP="00A50FA9">
      <w:pPr>
        <w:pStyle w:val="Listeavsnitt"/>
        <w:numPr>
          <w:ilvl w:val="0"/>
          <w:numId w:val="3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Stop</w:t>
      </w:r>
      <w:r w:rsidR="00756264" w:rsidRPr="00374C49">
        <w:rPr>
          <w:rFonts w:ascii="Comic Sans MS" w:hAnsi="Comic Sans MS"/>
          <w:sz w:val="18"/>
          <w:szCs w:val="18"/>
          <w:lang w:val="en-US"/>
        </w:rPr>
        <w:t xml:space="preserve"> Switch 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–S1 </w:t>
      </w:r>
      <w:r w:rsidR="00756264" w:rsidRPr="00374C49">
        <w:rPr>
          <w:rFonts w:ascii="Comic Sans MS" w:hAnsi="Comic Sans MS"/>
          <w:sz w:val="18"/>
          <w:szCs w:val="18"/>
          <w:lang w:val="en-US"/>
        </w:rPr>
        <w:t xml:space="preserve">will stop the </w:t>
      </w:r>
      <w:r w:rsidRPr="00374C49">
        <w:rPr>
          <w:rFonts w:ascii="Comic Sans MS" w:hAnsi="Comic Sans MS"/>
          <w:sz w:val="18"/>
          <w:szCs w:val="18"/>
          <w:lang w:val="en-US"/>
        </w:rPr>
        <w:t>motor –M1</w:t>
      </w:r>
    </w:p>
    <w:p w:rsidR="00A50FA9" w:rsidRPr="00374C49" w:rsidRDefault="00756264" w:rsidP="00A50FA9">
      <w:pPr>
        <w:pStyle w:val="Listeavsnitt"/>
        <w:numPr>
          <w:ilvl w:val="0"/>
          <w:numId w:val="3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Emergency Stop Breaker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–S0 </w:t>
      </w:r>
      <w:r w:rsidRPr="00374C49">
        <w:rPr>
          <w:rFonts w:ascii="Comic Sans MS" w:hAnsi="Comic Sans MS"/>
          <w:sz w:val="18"/>
          <w:szCs w:val="18"/>
          <w:lang w:val="en-US"/>
        </w:rPr>
        <w:t>will stop the motor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–M1</w:t>
      </w:r>
    </w:p>
    <w:p w:rsidR="00A50FA9" w:rsidRPr="00374C49" w:rsidRDefault="00756264" w:rsidP="00A50FA9">
      <w:pPr>
        <w:pStyle w:val="Listeavsnitt"/>
        <w:numPr>
          <w:ilvl w:val="0"/>
          <w:numId w:val="3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Overload</w:t>
      </w:r>
      <w:r w:rsidR="0056632C" w:rsidRPr="00374C49">
        <w:rPr>
          <w:rFonts w:ascii="Comic Sans MS" w:hAnsi="Comic Sans MS"/>
          <w:sz w:val="18"/>
          <w:szCs w:val="18"/>
          <w:lang w:val="en-US"/>
        </w:rPr>
        <w:t xml:space="preserve"> Breaker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–F4 </w:t>
      </w:r>
      <w:r w:rsidRPr="00374C49">
        <w:rPr>
          <w:rFonts w:ascii="Comic Sans MS" w:hAnsi="Comic Sans MS"/>
          <w:sz w:val="18"/>
          <w:szCs w:val="18"/>
          <w:lang w:val="en-US"/>
        </w:rPr>
        <w:t>will stop the motor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–M1</w:t>
      </w:r>
    </w:p>
    <w:p w:rsidR="00A50FA9" w:rsidRPr="00374C49" w:rsidRDefault="00756264" w:rsidP="00A50FA9">
      <w:pPr>
        <w:pStyle w:val="Listeavsnitt"/>
        <w:numPr>
          <w:ilvl w:val="0"/>
          <w:numId w:val="3"/>
        </w:numPr>
        <w:spacing w:after="0"/>
        <w:ind w:left="1068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Signaling</w:t>
      </w:r>
    </w:p>
    <w:p w:rsidR="00A50FA9" w:rsidRPr="00374C49" w:rsidRDefault="00A50FA9" w:rsidP="00A50FA9">
      <w:pPr>
        <w:pStyle w:val="Listeavsnitt"/>
        <w:numPr>
          <w:ilvl w:val="0"/>
          <w:numId w:val="4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L</w:t>
      </w:r>
      <w:r w:rsidR="00756264" w:rsidRPr="00374C49">
        <w:rPr>
          <w:rFonts w:ascii="Comic Sans MS" w:hAnsi="Comic Sans MS"/>
          <w:sz w:val="18"/>
          <w:szCs w:val="18"/>
          <w:lang w:val="en-US"/>
        </w:rPr>
        <w:t xml:space="preserve">amp 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–H1 </w:t>
      </w:r>
      <w:r w:rsidR="0056632C" w:rsidRPr="00374C49">
        <w:rPr>
          <w:rFonts w:ascii="Comic Sans MS" w:hAnsi="Comic Sans MS"/>
          <w:sz w:val="18"/>
          <w:szCs w:val="18"/>
          <w:lang w:val="en-US"/>
        </w:rPr>
        <w:t xml:space="preserve">will display steady light if the Overload Breaker 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–F4 </w:t>
      </w:r>
      <w:r w:rsidR="0056632C" w:rsidRPr="00374C49">
        <w:rPr>
          <w:rFonts w:ascii="Comic Sans MS" w:hAnsi="Comic Sans MS"/>
          <w:sz w:val="18"/>
          <w:szCs w:val="18"/>
          <w:lang w:val="en-US"/>
        </w:rPr>
        <w:t>trips</w:t>
      </w:r>
    </w:p>
    <w:p w:rsidR="00A50FA9" w:rsidRPr="00374C49" w:rsidRDefault="0056632C" w:rsidP="00A50FA9">
      <w:pPr>
        <w:pStyle w:val="Listeavsnitt"/>
        <w:numPr>
          <w:ilvl w:val="0"/>
          <w:numId w:val="4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Lamp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–H1 </w:t>
      </w:r>
      <w:r w:rsidRPr="00374C49">
        <w:rPr>
          <w:rFonts w:ascii="Comic Sans MS" w:hAnsi="Comic Sans MS"/>
          <w:sz w:val="18"/>
          <w:szCs w:val="18"/>
          <w:lang w:val="en-US"/>
        </w:rPr>
        <w:t>will blink if the Emergency Stop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–S0 </w:t>
      </w:r>
      <w:r w:rsidRPr="00374C49">
        <w:rPr>
          <w:rFonts w:ascii="Comic Sans MS" w:hAnsi="Comic Sans MS"/>
          <w:sz w:val="18"/>
          <w:szCs w:val="18"/>
          <w:lang w:val="en-US"/>
        </w:rPr>
        <w:t>is activated</w:t>
      </w:r>
    </w:p>
    <w:p w:rsidR="007363ED" w:rsidRPr="00374C49" w:rsidRDefault="007363ED" w:rsidP="00A50FA9">
      <w:pPr>
        <w:pStyle w:val="Listeavsnitt"/>
        <w:numPr>
          <w:ilvl w:val="0"/>
          <w:numId w:val="4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 xml:space="preserve">Lamp –H2 will display steady light </w:t>
      </w:r>
      <w:r w:rsidR="00F53421" w:rsidRPr="00374C49">
        <w:rPr>
          <w:rFonts w:ascii="Comic Sans MS" w:hAnsi="Comic Sans MS"/>
          <w:sz w:val="18"/>
          <w:szCs w:val="18"/>
          <w:lang w:val="en-US"/>
        </w:rPr>
        <w:t>when motor –M1 is running</w:t>
      </w:r>
    </w:p>
    <w:p w:rsidR="00A50FA9" w:rsidRPr="00374C49" w:rsidRDefault="00A50FA9" w:rsidP="00A50FA9">
      <w:pPr>
        <w:spacing w:after="0"/>
        <w:ind w:left="705" w:hanging="705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color w:val="FF0000"/>
          <w:sz w:val="18"/>
          <w:szCs w:val="18"/>
          <w:lang w:val="en-US"/>
        </w:rPr>
        <w:t>M2</w:t>
      </w:r>
      <w:r w:rsidRPr="00374C49">
        <w:rPr>
          <w:rFonts w:ascii="Comic Sans MS" w:hAnsi="Comic Sans MS"/>
          <w:color w:val="FF0000"/>
          <w:sz w:val="18"/>
          <w:szCs w:val="18"/>
          <w:lang w:val="en-US"/>
        </w:rPr>
        <w:tab/>
      </w:r>
      <w:r w:rsidR="0056632C" w:rsidRPr="00374C49">
        <w:rPr>
          <w:rFonts w:ascii="Comic Sans MS" w:hAnsi="Comic Sans MS"/>
          <w:sz w:val="18"/>
          <w:szCs w:val="18"/>
          <w:lang w:val="en-US"/>
        </w:rPr>
        <w:t>The Participant will mount, connect a</w:t>
      </w:r>
      <w:r w:rsidR="00CE07C0" w:rsidRPr="00374C49">
        <w:rPr>
          <w:rFonts w:ascii="Comic Sans MS" w:hAnsi="Comic Sans MS"/>
          <w:sz w:val="18"/>
          <w:szCs w:val="18"/>
          <w:lang w:val="en-US"/>
        </w:rPr>
        <w:t xml:space="preserve">nd start the lighting control system and power outlet </w:t>
      </w:r>
      <w:r w:rsidR="00042F4E" w:rsidRPr="00374C49">
        <w:rPr>
          <w:rFonts w:ascii="Comic Sans MS" w:hAnsi="Comic Sans MS"/>
          <w:sz w:val="18"/>
          <w:szCs w:val="18"/>
          <w:lang w:val="en-US"/>
        </w:rPr>
        <w:t>as presented in the attached documentation. You will program the Elko Wireless lighting controls for the following scenarios:</w:t>
      </w:r>
    </w:p>
    <w:p w:rsidR="00A50FA9" w:rsidRPr="00374C49" w:rsidRDefault="00A50FA9" w:rsidP="00A50FA9">
      <w:pPr>
        <w:pStyle w:val="Listeavsnitt"/>
        <w:numPr>
          <w:ilvl w:val="0"/>
          <w:numId w:val="7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-SWL1</w:t>
      </w:r>
    </w:p>
    <w:p w:rsidR="00A50FA9" w:rsidRPr="00374C49" w:rsidRDefault="00042F4E" w:rsidP="00A50FA9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Right Side, Upper and Lower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>: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ab/>
        <w:t xml:space="preserve">dimmer –LL1 </w:t>
      </w:r>
      <w:r w:rsidRPr="00374C49">
        <w:rPr>
          <w:rFonts w:ascii="Comic Sans MS" w:hAnsi="Comic Sans MS"/>
          <w:sz w:val="18"/>
          <w:szCs w:val="18"/>
          <w:lang w:val="en-US"/>
        </w:rPr>
        <w:t>Up-Down</w:t>
      </w:r>
    </w:p>
    <w:p w:rsidR="00A50FA9" w:rsidRPr="00374C49" w:rsidRDefault="00042F4E" w:rsidP="00A50FA9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Upper</w:t>
      </w:r>
      <w:r w:rsidR="005521AD" w:rsidRPr="00374C49">
        <w:rPr>
          <w:rFonts w:ascii="Comic Sans MS" w:hAnsi="Comic Sans MS"/>
          <w:sz w:val="18"/>
          <w:szCs w:val="18"/>
          <w:lang w:val="en-US"/>
        </w:rPr>
        <w:t xml:space="preserve"> Left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- scenario 1: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ab/>
        <w:t xml:space="preserve">25 % </w:t>
      </w:r>
      <w:r w:rsidRPr="00374C49">
        <w:rPr>
          <w:rFonts w:ascii="Comic Sans MS" w:hAnsi="Comic Sans MS"/>
          <w:sz w:val="18"/>
          <w:szCs w:val="18"/>
          <w:lang w:val="en-US"/>
        </w:rPr>
        <w:t>Light effect -LL1 and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75 % </w:t>
      </w:r>
      <w:r w:rsidRPr="00374C49">
        <w:rPr>
          <w:rFonts w:ascii="Comic Sans MS" w:hAnsi="Comic Sans MS"/>
          <w:sz w:val="18"/>
          <w:szCs w:val="18"/>
          <w:lang w:val="en-US"/>
        </w:rPr>
        <w:t>Light effect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-LL2</w:t>
      </w:r>
    </w:p>
    <w:p w:rsidR="00A50FA9" w:rsidRPr="00374C49" w:rsidRDefault="005521AD" w:rsidP="00A50FA9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Lower Left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- scenario 2: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ab/>
        <w:t xml:space="preserve">75 % </w:t>
      </w:r>
      <w:r w:rsidRPr="00374C49">
        <w:rPr>
          <w:rFonts w:ascii="Comic Sans MS" w:hAnsi="Comic Sans MS"/>
          <w:sz w:val="18"/>
          <w:szCs w:val="18"/>
          <w:lang w:val="en-US"/>
        </w:rPr>
        <w:t>Light effect –LL1 and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25 % </w:t>
      </w:r>
      <w:r w:rsidRPr="00374C49">
        <w:rPr>
          <w:rFonts w:ascii="Comic Sans MS" w:hAnsi="Comic Sans MS"/>
          <w:sz w:val="18"/>
          <w:szCs w:val="18"/>
          <w:lang w:val="en-US"/>
        </w:rPr>
        <w:t>Light effect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-LL2</w:t>
      </w:r>
    </w:p>
    <w:p w:rsidR="00A50FA9" w:rsidRPr="00374C49" w:rsidRDefault="00A50FA9" w:rsidP="00A50FA9">
      <w:pPr>
        <w:pStyle w:val="Listeavsnitt"/>
        <w:numPr>
          <w:ilvl w:val="0"/>
          <w:numId w:val="7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-SWL2</w:t>
      </w:r>
    </w:p>
    <w:p w:rsidR="00A50FA9" w:rsidRPr="00374C49" w:rsidRDefault="005521AD" w:rsidP="00A50FA9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Right Side, Upper and Lower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>: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ab/>
        <w:t xml:space="preserve">dimmer –LL2 </w:t>
      </w:r>
      <w:r w:rsidRPr="00374C49">
        <w:rPr>
          <w:rFonts w:ascii="Comic Sans MS" w:hAnsi="Comic Sans MS"/>
          <w:sz w:val="18"/>
          <w:szCs w:val="18"/>
          <w:lang w:val="en-US"/>
        </w:rPr>
        <w:t>Up-Down</w:t>
      </w:r>
    </w:p>
    <w:p w:rsidR="00A50FA9" w:rsidRPr="00374C49" w:rsidRDefault="005521AD" w:rsidP="00A50FA9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Upper Left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- scenario 3: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ab/>
        <w:t xml:space="preserve">100 % </w:t>
      </w:r>
      <w:r w:rsidRPr="00374C49">
        <w:rPr>
          <w:rFonts w:ascii="Comic Sans MS" w:hAnsi="Comic Sans MS"/>
          <w:sz w:val="18"/>
          <w:szCs w:val="18"/>
          <w:lang w:val="en-US"/>
        </w:rPr>
        <w:t>Light effect both</w:t>
      </w:r>
      <w:r w:rsidR="001B52BA" w:rsidRPr="00374C49">
        <w:rPr>
          <w:rFonts w:ascii="Comic Sans MS" w:hAnsi="Comic Sans MS"/>
          <w:sz w:val="18"/>
          <w:szCs w:val="18"/>
          <w:lang w:val="en-US"/>
        </w:rPr>
        <w:t xml:space="preserve"> -LL1 and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–LL2 </w:t>
      </w:r>
    </w:p>
    <w:p w:rsidR="00A50FA9" w:rsidRPr="00374C49" w:rsidRDefault="002253AB" w:rsidP="00A50FA9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Lower Left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- scenario 4: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ab/>
      </w:r>
      <w:r w:rsidRPr="00374C49">
        <w:rPr>
          <w:rFonts w:ascii="Comic Sans MS" w:hAnsi="Comic Sans MS"/>
          <w:sz w:val="18"/>
          <w:szCs w:val="18"/>
          <w:lang w:val="en-US"/>
        </w:rPr>
        <w:t>Turn off</w:t>
      </w:r>
      <w:r w:rsidR="001B52BA" w:rsidRPr="00374C49">
        <w:rPr>
          <w:rFonts w:ascii="Comic Sans MS" w:hAnsi="Comic Sans MS"/>
          <w:sz w:val="18"/>
          <w:szCs w:val="18"/>
          <w:lang w:val="en-US"/>
        </w:rPr>
        <w:t xml:space="preserve"> -LL1 and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–LL2, </w:t>
      </w:r>
      <w:r w:rsidRPr="00374C49">
        <w:rPr>
          <w:rFonts w:ascii="Comic Sans MS" w:hAnsi="Comic Sans MS"/>
          <w:sz w:val="18"/>
          <w:szCs w:val="18"/>
          <w:lang w:val="en-US"/>
        </w:rPr>
        <w:t>Both lights out</w:t>
      </w: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4644"/>
        <w:gridCol w:w="2581"/>
        <w:gridCol w:w="2806"/>
      </w:tblGrid>
      <w:tr w:rsidR="00A50FA9" w:rsidRPr="00374C49" w:rsidTr="00A50FA9">
        <w:trPr>
          <w:trHeight w:val="558"/>
        </w:trPr>
        <w:tc>
          <w:tcPr>
            <w:tcW w:w="4644" w:type="dxa"/>
            <w:vAlign w:val="center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lang w:val="en-US"/>
              </w:rPr>
              <w:lastRenderedPageBreak/>
              <w:br w:type="page"/>
            </w:r>
            <w:r w:rsidR="002253AB" w:rsidRPr="00374C49">
              <w:rPr>
                <w:rFonts w:ascii="Comic Sans MS" w:hAnsi="Comic Sans MS"/>
                <w:b/>
                <w:bCs/>
                <w:lang w:val="en-US"/>
              </w:rPr>
              <w:t>Participant’s Name</w:t>
            </w:r>
          </w:p>
        </w:tc>
        <w:tc>
          <w:tcPr>
            <w:tcW w:w="2581" w:type="dxa"/>
            <w:vAlign w:val="center"/>
          </w:tcPr>
          <w:p w:rsidR="00A50FA9" w:rsidRPr="00374C49" w:rsidRDefault="002253AB" w:rsidP="00A50FA9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School</w:t>
            </w:r>
          </w:p>
        </w:tc>
        <w:tc>
          <w:tcPr>
            <w:tcW w:w="2806" w:type="dxa"/>
            <w:vAlign w:val="center"/>
          </w:tcPr>
          <w:p w:rsidR="00A50FA9" w:rsidRPr="00374C49" w:rsidRDefault="002253AB" w:rsidP="00A50FA9">
            <w:pPr>
              <w:pStyle w:val="Default"/>
              <w:jc w:val="center"/>
              <w:rPr>
                <w:rFonts w:ascii="Comic Sans MS" w:hAnsi="Comic Sans MS"/>
                <w:b/>
                <w:bCs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Judge’s Form</w:t>
            </w:r>
          </w:p>
          <w:p w:rsidR="00A50FA9" w:rsidRPr="00374C49" w:rsidRDefault="002253AB" w:rsidP="00A50FA9">
            <w:pPr>
              <w:pStyle w:val="Default"/>
              <w:jc w:val="center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Task</w:t>
            </w:r>
          </w:p>
        </w:tc>
      </w:tr>
      <w:tr w:rsidR="00A50FA9" w:rsidRPr="00374C49" w:rsidTr="00A50FA9">
        <w:trPr>
          <w:trHeight w:val="608"/>
        </w:trPr>
        <w:tc>
          <w:tcPr>
            <w:tcW w:w="4644" w:type="dxa"/>
            <w:vAlign w:val="center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581" w:type="dxa"/>
            <w:vAlign w:val="center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806" w:type="dxa"/>
            <w:vAlign w:val="center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Modul</w:t>
            </w:r>
            <w:r w:rsidR="002253AB" w:rsidRPr="00374C49">
              <w:rPr>
                <w:rFonts w:ascii="Comic Sans MS" w:hAnsi="Comic Sans MS"/>
                <w:color w:val="FF0000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lang w:val="en-US"/>
              </w:rPr>
              <w:t xml:space="preserve"> 1</w:t>
            </w:r>
          </w:p>
        </w:tc>
      </w:tr>
    </w:tbl>
    <w:p w:rsidR="00A50FA9" w:rsidRPr="00374C49" w:rsidRDefault="00A50FA9" w:rsidP="00A50FA9">
      <w:pPr>
        <w:rPr>
          <w:rFonts w:ascii="Comic Sans MS" w:hAnsi="Comic Sans MS" w:cs="Arial"/>
          <w:sz w:val="24"/>
          <w:szCs w:val="24"/>
          <w:lang w:val="en-US"/>
        </w:rPr>
      </w:pP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A50FA9" w:rsidRPr="00374C49" w:rsidTr="00A50FA9">
        <w:tc>
          <w:tcPr>
            <w:tcW w:w="10031" w:type="dxa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Cs/>
                <w:lang w:val="en-US"/>
              </w:rPr>
              <w:t>Modul</w:t>
            </w:r>
            <w:r w:rsidR="002253AB" w:rsidRPr="00374C49">
              <w:rPr>
                <w:rFonts w:ascii="Comic Sans MS" w:hAnsi="Comic Sans MS"/>
                <w:bCs/>
                <w:lang w:val="en-US"/>
              </w:rPr>
              <w:t>e</w:t>
            </w:r>
            <w:r w:rsidRPr="00374C49">
              <w:rPr>
                <w:rFonts w:ascii="Comic Sans MS" w:hAnsi="Comic Sans MS"/>
                <w:bCs/>
                <w:lang w:val="en-US"/>
              </w:rPr>
              <w:t xml:space="preserve"> 1</w:t>
            </w:r>
          </w:p>
          <w:p w:rsidR="00A50FA9" w:rsidRPr="00374C49" w:rsidRDefault="00A50FA9" w:rsidP="002253AB">
            <w:pPr>
              <w:pStyle w:val="Default"/>
              <w:tabs>
                <w:tab w:val="left" w:pos="225"/>
                <w:tab w:val="center" w:pos="3432"/>
              </w:tabs>
              <w:jc w:val="center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Motor</w:t>
            </w:r>
            <w:r w:rsidR="00A05F5F" w:rsidRPr="00374C49">
              <w:rPr>
                <w:rFonts w:ascii="Comic Sans MS" w:hAnsi="Comic Sans MS"/>
                <w:color w:val="FF0000"/>
                <w:lang w:val="en-US"/>
              </w:rPr>
              <w:t xml:space="preserve"> Control</w:t>
            </w:r>
          </w:p>
        </w:tc>
      </w:tr>
    </w:tbl>
    <w:p w:rsidR="00A50FA9" w:rsidRPr="00374C49" w:rsidRDefault="00A50FA9" w:rsidP="00A50FA9">
      <w:pPr>
        <w:rPr>
          <w:rFonts w:ascii="Comic Sans MS" w:hAnsi="Comic Sans MS" w:cs="Arial"/>
          <w:sz w:val="24"/>
          <w:szCs w:val="24"/>
          <w:lang w:val="en-US"/>
        </w:rPr>
      </w:pP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2689"/>
        <w:gridCol w:w="7342"/>
      </w:tblGrid>
      <w:tr w:rsidR="00A50FA9" w:rsidRPr="00374C49" w:rsidTr="00A50FA9">
        <w:tc>
          <w:tcPr>
            <w:tcW w:w="2689" w:type="dxa"/>
          </w:tcPr>
          <w:p w:rsidR="00A50FA9" w:rsidRPr="00374C49" w:rsidRDefault="002253AB" w:rsidP="00A50FA9">
            <w:pPr>
              <w:pStyle w:val="Default"/>
              <w:rPr>
                <w:rFonts w:ascii="Comic Sans MS" w:hAnsi="Comic Sans MS"/>
                <w:b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Preparation Time</w:t>
            </w:r>
          </w:p>
        </w:tc>
        <w:tc>
          <w:tcPr>
            <w:tcW w:w="7342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 xml:space="preserve">90 min </w:t>
            </w:r>
          </w:p>
        </w:tc>
      </w:tr>
      <w:tr w:rsidR="00A50FA9" w:rsidRPr="00374C49" w:rsidTr="00A50FA9">
        <w:tc>
          <w:tcPr>
            <w:tcW w:w="2689" w:type="dxa"/>
          </w:tcPr>
          <w:p w:rsidR="00A50FA9" w:rsidRPr="00374C49" w:rsidRDefault="002253AB" w:rsidP="00A50FA9">
            <w:pPr>
              <w:pStyle w:val="Default"/>
              <w:rPr>
                <w:rFonts w:ascii="Comic Sans MS" w:hAnsi="Comic Sans MS"/>
                <w:b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Break Time</w:t>
            </w:r>
          </w:p>
        </w:tc>
        <w:tc>
          <w:tcPr>
            <w:tcW w:w="7342" w:type="dxa"/>
          </w:tcPr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</w:p>
        </w:tc>
      </w:tr>
      <w:tr w:rsidR="00A50FA9" w:rsidRPr="00374C49" w:rsidTr="00A50FA9">
        <w:tc>
          <w:tcPr>
            <w:tcW w:w="2689" w:type="dxa"/>
          </w:tcPr>
          <w:p w:rsidR="00A50FA9" w:rsidRPr="00374C49" w:rsidRDefault="002253AB" w:rsidP="00A50FA9">
            <w:pPr>
              <w:pStyle w:val="Default"/>
              <w:rPr>
                <w:rFonts w:ascii="Comic Sans MS" w:hAnsi="Comic Sans MS"/>
                <w:b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Task Length</w:t>
            </w:r>
            <w:r w:rsidR="00A50FA9" w:rsidRPr="00374C49">
              <w:rPr>
                <w:rFonts w:ascii="Comic Sans MS" w:hAnsi="Comic Sans MS"/>
                <w:b/>
                <w:bCs/>
                <w:lang w:val="en-US"/>
              </w:rPr>
              <w:t xml:space="preserve"> </w:t>
            </w:r>
          </w:p>
        </w:tc>
        <w:tc>
          <w:tcPr>
            <w:tcW w:w="7342" w:type="dxa"/>
          </w:tcPr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270 min</w:t>
            </w:r>
          </w:p>
        </w:tc>
      </w:tr>
      <w:tr w:rsidR="00A50FA9" w:rsidRPr="00374C49" w:rsidTr="00A50FA9">
        <w:tc>
          <w:tcPr>
            <w:tcW w:w="2689" w:type="dxa"/>
          </w:tcPr>
          <w:p w:rsidR="00A50FA9" w:rsidRPr="00374C49" w:rsidRDefault="00A50FA9" w:rsidP="002253AB">
            <w:pPr>
              <w:pStyle w:val="Default"/>
              <w:rPr>
                <w:rFonts w:ascii="Comic Sans MS" w:hAnsi="Comic Sans MS"/>
                <w:b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 xml:space="preserve">Total </w:t>
            </w:r>
            <w:r w:rsidR="002253AB" w:rsidRPr="00374C49">
              <w:rPr>
                <w:rFonts w:ascii="Comic Sans MS" w:hAnsi="Comic Sans MS"/>
                <w:b/>
                <w:bCs/>
                <w:lang w:val="en-US"/>
              </w:rPr>
              <w:t>Task Time</w:t>
            </w:r>
          </w:p>
        </w:tc>
        <w:tc>
          <w:tcPr>
            <w:tcW w:w="7342" w:type="dxa"/>
          </w:tcPr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480 min</w:t>
            </w:r>
          </w:p>
        </w:tc>
      </w:tr>
    </w:tbl>
    <w:p w:rsidR="00A50FA9" w:rsidRPr="00374C49" w:rsidRDefault="00A50FA9" w:rsidP="00A50FA9">
      <w:pPr>
        <w:rPr>
          <w:rFonts w:ascii="Comic Sans MS" w:hAnsi="Comic Sans MS" w:cs="Arial"/>
          <w:sz w:val="24"/>
          <w:szCs w:val="24"/>
          <w:lang w:val="en-US"/>
        </w:rPr>
      </w:pP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983"/>
        <w:gridCol w:w="5455"/>
        <w:gridCol w:w="3593"/>
      </w:tblGrid>
      <w:tr w:rsidR="00364710" w:rsidRPr="00374C49" w:rsidTr="00A50FA9">
        <w:trPr>
          <w:trHeight w:val="479"/>
        </w:trPr>
        <w:tc>
          <w:tcPr>
            <w:tcW w:w="6414" w:type="dxa"/>
            <w:gridSpan w:val="2"/>
          </w:tcPr>
          <w:p w:rsidR="00A50FA9" w:rsidRPr="00374C49" w:rsidRDefault="002253AB" w:rsidP="002253AB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Subtasks</w:t>
            </w:r>
            <w:r w:rsidR="00A50FA9" w:rsidRPr="00374C49">
              <w:rPr>
                <w:rFonts w:ascii="Comic Sans MS" w:hAnsi="Comic Sans MS"/>
                <w:b/>
                <w:bCs/>
                <w:lang w:val="en-US"/>
              </w:rPr>
              <w:t xml:space="preserve"> / </w:t>
            </w:r>
            <w:r w:rsidRPr="00374C49">
              <w:rPr>
                <w:rFonts w:ascii="Comic Sans MS" w:hAnsi="Comic Sans MS"/>
                <w:b/>
                <w:bCs/>
                <w:lang w:val="en-US"/>
              </w:rPr>
              <w:t>Point Distribution</w:t>
            </w:r>
          </w:p>
        </w:tc>
        <w:tc>
          <w:tcPr>
            <w:tcW w:w="3617" w:type="dxa"/>
          </w:tcPr>
          <w:p w:rsidR="00A50FA9" w:rsidRPr="00374C49" w:rsidRDefault="00364710" w:rsidP="00364710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Maximum Points</w:t>
            </w:r>
          </w:p>
        </w:tc>
      </w:tr>
      <w:tr w:rsidR="00364710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A1/A2</w:t>
            </w:r>
          </w:p>
        </w:tc>
        <w:tc>
          <w:tcPr>
            <w:tcW w:w="5495" w:type="dxa"/>
          </w:tcPr>
          <w:p w:rsidR="00A50FA9" w:rsidRPr="00374C49" w:rsidRDefault="00364710" w:rsidP="00364710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Electrical Safety, Health, Environment and Safety</w:t>
            </w:r>
          </w:p>
        </w:tc>
        <w:tc>
          <w:tcPr>
            <w:tcW w:w="3617" w:type="dxa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10</w:t>
            </w:r>
          </w:p>
        </w:tc>
      </w:tr>
      <w:tr w:rsidR="00364710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B1/B2</w:t>
            </w:r>
          </w:p>
        </w:tc>
        <w:tc>
          <w:tcPr>
            <w:tcW w:w="5495" w:type="dxa"/>
          </w:tcPr>
          <w:p w:rsidR="00A50FA9" w:rsidRPr="00374C49" w:rsidRDefault="00364710" w:rsidP="00364710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Initiation and Function</w:t>
            </w:r>
          </w:p>
        </w:tc>
        <w:tc>
          <w:tcPr>
            <w:tcW w:w="3617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22</w:t>
            </w:r>
          </w:p>
        </w:tc>
      </w:tr>
      <w:tr w:rsidR="00364710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5495" w:type="dxa"/>
          </w:tcPr>
          <w:p w:rsidR="00A50FA9" w:rsidRPr="00374C49" w:rsidRDefault="00364710" w:rsidP="00A50FA9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Circuit Design</w:t>
            </w:r>
          </w:p>
        </w:tc>
        <w:tc>
          <w:tcPr>
            <w:tcW w:w="3617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6</w:t>
            </w:r>
          </w:p>
        </w:tc>
      </w:tr>
      <w:tr w:rsidR="00364710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D1</w:t>
            </w:r>
          </w:p>
        </w:tc>
        <w:tc>
          <w:tcPr>
            <w:tcW w:w="5495" w:type="dxa"/>
          </w:tcPr>
          <w:p w:rsidR="00A50FA9" w:rsidRPr="00374C49" w:rsidRDefault="00364710" w:rsidP="00364710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Set Up of equipment and wiring</w:t>
            </w:r>
          </w:p>
        </w:tc>
        <w:tc>
          <w:tcPr>
            <w:tcW w:w="3617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7,5</w:t>
            </w:r>
          </w:p>
        </w:tc>
      </w:tr>
      <w:tr w:rsidR="00364710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E1</w:t>
            </w:r>
          </w:p>
        </w:tc>
        <w:tc>
          <w:tcPr>
            <w:tcW w:w="5495" w:type="dxa"/>
          </w:tcPr>
          <w:p w:rsidR="00A50FA9" w:rsidRPr="00374C49" w:rsidRDefault="00364710" w:rsidP="00364710">
            <w:pPr>
              <w:pStyle w:val="Default"/>
              <w:rPr>
                <w:rFonts w:ascii="Comic Sans MS" w:hAnsi="Comic Sans MS"/>
                <w:bCs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bCs/>
                <w:color w:val="FF0000"/>
                <w:lang w:val="en-US"/>
              </w:rPr>
              <w:t>Wiring and Connections</w:t>
            </w:r>
          </w:p>
        </w:tc>
        <w:tc>
          <w:tcPr>
            <w:tcW w:w="3617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10,5</w:t>
            </w:r>
          </w:p>
        </w:tc>
      </w:tr>
      <w:tr w:rsidR="00364710" w:rsidRPr="00374C49" w:rsidTr="00A50FA9">
        <w:tc>
          <w:tcPr>
            <w:tcW w:w="6414" w:type="dxa"/>
            <w:gridSpan w:val="2"/>
          </w:tcPr>
          <w:p w:rsidR="00A50FA9" w:rsidRPr="00374C49" w:rsidRDefault="00364710" w:rsidP="00A50FA9">
            <w:pPr>
              <w:pStyle w:val="Default"/>
              <w:jc w:val="right"/>
              <w:rPr>
                <w:rFonts w:ascii="Comic Sans MS" w:hAnsi="Comic Sans MS"/>
                <w:b/>
                <w:bCs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color w:val="FF0000"/>
                <w:lang w:val="en-US"/>
              </w:rPr>
              <w:t>Task</w:t>
            </w:r>
            <w:r w:rsidR="00A50FA9" w:rsidRPr="00374C49">
              <w:rPr>
                <w:rFonts w:ascii="Comic Sans MS" w:hAnsi="Comic Sans MS"/>
                <w:b/>
                <w:bCs/>
                <w:color w:val="FF0000"/>
                <w:lang w:val="en-US"/>
              </w:rPr>
              <w:t xml:space="preserve"> Total</w:t>
            </w:r>
          </w:p>
        </w:tc>
        <w:tc>
          <w:tcPr>
            <w:tcW w:w="3617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bCs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color w:val="FF0000"/>
                <w:lang w:val="en-US"/>
              </w:rPr>
              <w:t>56</w:t>
            </w:r>
          </w:p>
        </w:tc>
      </w:tr>
    </w:tbl>
    <w:p w:rsidR="00A50FA9" w:rsidRPr="00374C49" w:rsidRDefault="00364710" w:rsidP="00A50FA9">
      <w:pPr>
        <w:pStyle w:val="Default"/>
        <w:spacing w:line="480" w:lineRule="auto"/>
        <w:rPr>
          <w:rFonts w:ascii="Comic Sans MS" w:hAnsi="Comic Sans MS"/>
          <w:szCs w:val="28"/>
          <w:lang w:val="en-US"/>
        </w:rPr>
      </w:pPr>
      <w:r w:rsidRPr="00374C49">
        <w:rPr>
          <w:rFonts w:ascii="Comic Sans MS" w:hAnsi="Comic Sans MS"/>
          <w:b/>
          <w:bCs/>
          <w:szCs w:val="28"/>
          <w:lang w:val="en-US"/>
        </w:rPr>
        <w:t>Task Description</w:t>
      </w:r>
      <w:r w:rsidR="00A50FA9" w:rsidRPr="00374C49">
        <w:rPr>
          <w:rFonts w:ascii="Comic Sans MS" w:hAnsi="Comic Sans MS"/>
          <w:b/>
          <w:bCs/>
          <w:szCs w:val="28"/>
          <w:lang w:val="en-US"/>
        </w:rPr>
        <w:t xml:space="preserve">: </w:t>
      </w:r>
    </w:p>
    <w:p w:rsidR="00A50FA9" w:rsidRPr="00374C49" w:rsidRDefault="00A50FA9" w:rsidP="00A50FA9">
      <w:pPr>
        <w:tabs>
          <w:tab w:val="left" w:pos="709"/>
        </w:tabs>
        <w:spacing w:after="0"/>
        <w:ind w:left="705" w:hanging="705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color w:val="FF0000"/>
          <w:sz w:val="18"/>
          <w:szCs w:val="18"/>
          <w:lang w:val="en-US"/>
        </w:rPr>
        <w:t>M1</w:t>
      </w:r>
      <w:r w:rsidRPr="00374C49">
        <w:rPr>
          <w:rFonts w:ascii="Comic Sans MS" w:hAnsi="Comic Sans MS"/>
          <w:color w:val="FF0000"/>
          <w:sz w:val="18"/>
          <w:szCs w:val="18"/>
          <w:lang w:val="en-US"/>
        </w:rPr>
        <w:tab/>
      </w:r>
      <w:r w:rsidR="00B4513B" w:rsidRPr="00374C49">
        <w:rPr>
          <w:rFonts w:ascii="Comic Sans MS" w:hAnsi="Comic Sans MS"/>
          <w:sz w:val="18"/>
          <w:szCs w:val="18"/>
          <w:lang w:val="en-US"/>
        </w:rPr>
        <w:t>The Participant will mount, connect and start the electrical motor system presented in the</w:t>
      </w:r>
      <w:r w:rsidR="00E86FFE">
        <w:rPr>
          <w:rFonts w:ascii="Comic Sans MS" w:hAnsi="Comic Sans MS"/>
          <w:sz w:val="18"/>
          <w:szCs w:val="18"/>
          <w:lang w:val="en-US"/>
        </w:rPr>
        <w:t xml:space="preserve"> appendix</w:t>
      </w:r>
      <w:r w:rsidR="00AD172E" w:rsidRPr="00374C49">
        <w:rPr>
          <w:rFonts w:ascii="Comic Sans MS" w:hAnsi="Comic Sans MS"/>
          <w:sz w:val="18"/>
          <w:szCs w:val="18"/>
          <w:lang w:val="en-US"/>
        </w:rPr>
        <w:t>. You will create the PLC</w:t>
      </w:r>
      <w:r w:rsidR="00B4513B" w:rsidRPr="00374C49">
        <w:rPr>
          <w:rFonts w:ascii="Comic Sans MS" w:hAnsi="Comic Sans MS"/>
          <w:sz w:val="18"/>
          <w:szCs w:val="18"/>
          <w:lang w:val="en-US"/>
        </w:rPr>
        <w:t>-controls for the installation with the use of personal computer applications, and use t</w:t>
      </w:r>
      <w:r w:rsidR="00AD172E" w:rsidRPr="00374C49">
        <w:rPr>
          <w:rFonts w:ascii="Comic Sans MS" w:hAnsi="Comic Sans MS"/>
          <w:sz w:val="18"/>
          <w:szCs w:val="18"/>
          <w:lang w:val="en-US"/>
        </w:rPr>
        <w:t>his to program the Schneider PLC</w:t>
      </w:r>
      <w:r w:rsidR="00B4513B" w:rsidRPr="00374C49">
        <w:rPr>
          <w:rFonts w:ascii="Comic Sans MS" w:hAnsi="Comic Sans MS"/>
          <w:sz w:val="18"/>
          <w:szCs w:val="18"/>
          <w:lang w:val="en-US"/>
        </w:rPr>
        <w:t xml:space="preserve"> which will do the following:</w:t>
      </w:r>
    </w:p>
    <w:p w:rsidR="00A50FA9" w:rsidRPr="00374C49" w:rsidRDefault="00A50FA9" w:rsidP="00A50FA9">
      <w:pPr>
        <w:pStyle w:val="Listeavsnitt"/>
        <w:numPr>
          <w:ilvl w:val="0"/>
          <w:numId w:val="5"/>
        </w:numPr>
        <w:spacing w:after="0"/>
        <w:ind w:left="1068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Start</w:t>
      </w:r>
      <w:r w:rsidR="00B4513B" w:rsidRPr="00374C49">
        <w:rPr>
          <w:rFonts w:ascii="Comic Sans MS" w:hAnsi="Comic Sans MS"/>
          <w:sz w:val="18"/>
          <w:szCs w:val="18"/>
          <w:lang w:val="en-US"/>
        </w:rPr>
        <w:t xml:space="preserve"> Conditions</w:t>
      </w:r>
      <w:r w:rsidRPr="00374C49">
        <w:rPr>
          <w:rFonts w:ascii="Comic Sans MS" w:hAnsi="Comic Sans MS"/>
          <w:sz w:val="18"/>
          <w:szCs w:val="18"/>
          <w:lang w:val="en-US"/>
        </w:rPr>
        <w:t>:</w:t>
      </w:r>
    </w:p>
    <w:p w:rsidR="00A50FA9" w:rsidRPr="00374C49" w:rsidRDefault="00B4513B" w:rsidP="00A50FA9">
      <w:pPr>
        <w:pStyle w:val="Listeavsnitt"/>
        <w:numPr>
          <w:ilvl w:val="0"/>
          <w:numId w:val="3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Start Switch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–S2 </w:t>
      </w:r>
      <w:r w:rsidRPr="00374C49">
        <w:rPr>
          <w:rFonts w:ascii="Comic Sans MS" w:hAnsi="Comic Sans MS"/>
          <w:sz w:val="18"/>
          <w:szCs w:val="18"/>
          <w:lang w:val="en-US"/>
        </w:rPr>
        <w:t>will start the motor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–M1</w:t>
      </w:r>
      <w:r w:rsidR="00DF5C63" w:rsidRPr="00374C49">
        <w:rPr>
          <w:rFonts w:ascii="Comic Sans MS" w:hAnsi="Comic Sans MS"/>
          <w:sz w:val="18"/>
          <w:szCs w:val="18"/>
          <w:lang w:val="en-US"/>
        </w:rPr>
        <w:t xml:space="preserve"> in clockwise direction</w:t>
      </w:r>
    </w:p>
    <w:p w:rsidR="00A50FA9" w:rsidRPr="00374C49" w:rsidRDefault="00A50FA9" w:rsidP="00A50FA9">
      <w:pPr>
        <w:pStyle w:val="Listeavsnitt"/>
        <w:numPr>
          <w:ilvl w:val="0"/>
          <w:numId w:val="3"/>
        </w:numPr>
        <w:spacing w:after="0"/>
        <w:ind w:left="1068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Stop</w:t>
      </w:r>
      <w:r w:rsidR="00B4513B" w:rsidRPr="00374C49">
        <w:rPr>
          <w:rFonts w:ascii="Comic Sans MS" w:hAnsi="Comic Sans MS"/>
          <w:sz w:val="18"/>
          <w:szCs w:val="18"/>
          <w:lang w:val="en-US"/>
        </w:rPr>
        <w:t xml:space="preserve"> Conditions</w:t>
      </w:r>
    </w:p>
    <w:p w:rsidR="00A50FA9" w:rsidRPr="00374C49" w:rsidRDefault="00A50FA9" w:rsidP="00A50FA9">
      <w:pPr>
        <w:pStyle w:val="Listeavsnitt"/>
        <w:numPr>
          <w:ilvl w:val="0"/>
          <w:numId w:val="3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Stop</w:t>
      </w:r>
      <w:r w:rsidR="00B4513B" w:rsidRPr="00374C49">
        <w:rPr>
          <w:rFonts w:ascii="Comic Sans MS" w:hAnsi="Comic Sans MS"/>
          <w:sz w:val="18"/>
          <w:szCs w:val="18"/>
          <w:lang w:val="en-US"/>
        </w:rPr>
        <w:t xml:space="preserve"> Switch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 –S1 </w:t>
      </w:r>
      <w:r w:rsidR="00B4513B" w:rsidRPr="00374C49">
        <w:rPr>
          <w:rFonts w:ascii="Comic Sans MS" w:hAnsi="Comic Sans MS"/>
          <w:sz w:val="18"/>
          <w:szCs w:val="18"/>
          <w:lang w:val="en-US"/>
        </w:rPr>
        <w:t>will stop the moto</w:t>
      </w:r>
      <w:r w:rsidRPr="00374C49">
        <w:rPr>
          <w:rFonts w:ascii="Comic Sans MS" w:hAnsi="Comic Sans MS"/>
          <w:sz w:val="18"/>
          <w:szCs w:val="18"/>
          <w:lang w:val="en-US"/>
        </w:rPr>
        <w:t>r –M1</w:t>
      </w:r>
    </w:p>
    <w:p w:rsidR="00A50FA9" w:rsidRPr="00374C49" w:rsidRDefault="00D41B03" w:rsidP="00A50FA9">
      <w:pPr>
        <w:pStyle w:val="Listeavsnitt"/>
        <w:numPr>
          <w:ilvl w:val="0"/>
          <w:numId w:val="3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Emergency Stop Breaker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–S0 </w:t>
      </w:r>
      <w:r w:rsidRPr="00374C49">
        <w:rPr>
          <w:rFonts w:ascii="Comic Sans MS" w:hAnsi="Comic Sans MS"/>
          <w:sz w:val="18"/>
          <w:szCs w:val="18"/>
          <w:lang w:val="en-US"/>
        </w:rPr>
        <w:t>will stop the motor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–M1</w:t>
      </w:r>
    </w:p>
    <w:p w:rsidR="00A50FA9" w:rsidRPr="00374C49" w:rsidRDefault="00D41B03" w:rsidP="00A50FA9">
      <w:pPr>
        <w:pStyle w:val="Listeavsnitt"/>
        <w:numPr>
          <w:ilvl w:val="0"/>
          <w:numId w:val="3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Overload Breaker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–F4 </w:t>
      </w:r>
      <w:r w:rsidRPr="00374C49">
        <w:rPr>
          <w:rFonts w:ascii="Comic Sans MS" w:hAnsi="Comic Sans MS"/>
          <w:sz w:val="18"/>
          <w:szCs w:val="18"/>
          <w:lang w:val="en-US"/>
        </w:rPr>
        <w:t>will stop the motor</w:t>
      </w:r>
      <w:r w:rsidR="00A50FA9" w:rsidRPr="00374C49">
        <w:rPr>
          <w:rFonts w:ascii="Comic Sans MS" w:hAnsi="Comic Sans MS"/>
          <w:sz w:val="18"/>
          <w:szCs w:val="18"/>
          <w:lang w:val="en-US"/>
        </w:rPr>
        <w:t xml:space="preserve"> –M1</w:t>
      </w:r>
    </w:p>
    <w:p w:rsidR="00A50FA9" w:rsidRPr="00374C49" w:rsidRDefault="00A65602" w:rsidP="00A50FA9">
      <w:pPr>
        <w:pStyle w:val="Listeavsnitt"/>
        <w:numPr>
          <w:ilvl w:val="0"/>
          <w:numId w:val="3"/>
        </w:numPr>
        <w:spacing w:after="0"/>
        <w:ind w:left="1068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Signal</w:t>
      </w:r>
      <w:r w:rsidR="00D41B03" w:rsidRPr="00374C49">
        <w:rPr>
          <w:rFonts w:ascii="Comic Sans MS" w:hAnsi="Comic Sans MS"/>
          <w:sz w:val="18"/>
          <w:szCs w:val="18"/>
          <w:lang w:val="en-US"/>
        </w:rPr>
        <w:t>ing</w:t>
      </w:r>
    </w:p>
    <w:p w:rsidR="00A50FA9" w:rsidRPr="00374C49" w:rsidRDefault="00A50FA9" w:rsidP="00A50FA9">
      <w:pPr>
        <w:pStyle w:val="Listeavsnitt"/>
        <w:numPr>
          <w:ilvl w:val="0"/>
          <w:numId w:val="4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 xml:space="preserve">Lamp –H1 </w:t>
      </w:r>
      <w:r w:rsidR="00D41B03" w:rsidRPr="00374C49">
        <w:rPr>
          <w:rFonts w:ascii="Comic Sans MS" w:hAnsi="Comic Sans MS"/>
          <w:sz w:val="18"/>
          <w:szCs w:val="18"/>
          <w:lang w:val="en-US"/>
        </w:rPr>
        <w:t xml:space="preserve">will display a steady light in case the Overload Breaker 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–F4 </w:t>
      </w:r>
      <w:r w:rsidR="00D41B03" w:rsidRPr="00374C49">
        <w:rPr>
          <w:rFonts w:ascii="Comic Sans MS" w:hAnsi="Comic Sans MS"/>
          <w:sz w:val="18"/>
          <w:szCs w:val="18"/>
          <w:lang w:val="en-US"/>
        </w:rPr>
        <w:t>trips</w:t>
      </w:r>
    </w:p>
    <w:p w:rsidR="00A65602" w:rsidRPr="00374C49" w:rsidRDefault="00A50FA9" w:rsidP="00A65602">
      <w:pPr>
        <w:pStyle w:val="Listeavsnitt"/>
        <w:numPr>
          <w:ilvl w:val="0"/>
          <w:numId w:val="4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 xml:space="preserve">Lamp –H1 </w:t>
      </w:r>
      <w:r w:rsidR="00D41B03" w:rsidRPr="00374C49">
        <w:rPr>
          <w:rFonts w:ascii="Comic Sans MS" w:hAnsi="Comic Sans MS"/>
          <w:sz w:val="18"/>
          <w:szCs w:val="18"/>
          <w:lang w:val="en-US"/>
        </w:rPr>
        <w:t xml:space="preserve">will display a blinking light when 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–S0 </w:t>
      </w:r>
      <w:r w:rsidR="00D41B03" w:rsidRPr="00374C49">
        <w:rPr>
          <w:rFonts w:ascii="Comic Sans MS" w:hAnsi="Comic Sans MS"/>
          <w:sz w:val="18"/>
          <w:szCs w:val="18"/>
          <w:lang w:val="en-US"/>
        </w:rPr>
        <w:t>is activated</w:t>
      </w:r>
    </w:p>
    <w:p w:rsidR="00A65602" w:rsidRPr="00374C49" w:rsidRDefault="00A65602" w:rsidP="00A65602">
      <w:pPr>
        <w:pStyle w:val="Listeavsnitt"/>
        <w:numPr>
          <w:ilvl w:val="0"/>
          <w:numId w:val="4"/>
        </w:numPr>
        <w:spacing w:after="0"/>
        <w:ind w:left="1776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Lamp –H2 will display steady light when motor –M1 is running</w:t>
      </w:r>
    </w:p>
    <w:p w:rsidR="00871E99" w:rsidRPr="00374C49" w:rsidRDefault="00871E99">
      <w:pPr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br w:type="page"/>
      </w:r>
    </w:p>
    <w:p w:rsidR="00871E99" w:rsidRPr="00374C49" w:rsidRDefault="00871E99" w:rsidP="00871E99">
      <w:pPr>
        <w:spacing w:after="0"/>
        <w:rPr>
          <w:rFonts w:ascii="Comic Sans MS" w:hAnsi="Comic Sans MS"/>
          <w:sz w:val="18"/>
          <w:szCs w:val="18"/>
          <w:lang w:val="en-US"/>
        </w:rPr>
      </w:pP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4644"/>
        <w:gridCol w:w="2581"/>
        <w:gridCol w:w="2806"/>
      </w:tblGrid>
      <w:tr w:rsidR="00A50FA9" w:rsidRPr="00374C49" w:rsidTr="00A50FA9">
        <w:trPr>
          <w:trHeight w:val="558"/>
        </w:trPr>
        <w:tc>
          <w:tcPr>
            <w:tcW w:w="4644" w:type="dxa"/>
            <w:vAlign w:val="center"/>
          </w:tcPr>
          <w:p w:rsidR="00A50FA9" w:rsidRPr="00374C49" w:rsidRDefault="00D41B03" w:rsidP="00A50FA9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Participant’s Name</w:t>
            </w:r>
          </w:p>
        </w:tc>
        <w:tc>
          <w:tcPr>
            <w:tcW w:w="2581" w:type="dxa"/>
            <w:vAlign w:val="center"/>
          </w:tcPr>
          <w:p w:rsidR="00A50FA9" w:rsidRPr="00374C49" w:rsidRDefault="00D41B03" w:rsidP="00A50FA9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School</w:t>
            </w:r>
          </w:p>
        </w:tc>
        <w:tc>
          <w:tcPr>
            <w:tcW w:w="2806" w:type="dxa"/>
            <w:vAlign w:val="center"/>
          </w:tcPr>
          <w:p w:rsidR="00A50FA9" w:rsidRPr="00374C49" w:rsidRDefault="00D41B03" w:rsidP="00A50FA9">
            <w:pPr>
              <w:pStyle w:val="Default"/>
              <w:jc w:val="center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Judge’s Form Task</w:t>
            </w:r>
          </w:p>
        </w:tc>
      </w:tr>
      <w:tr w:rsidR="00A50FA9" w:rsidRPr="00374C49" w:rsidTr="00A50FA9">
        <w:trPr>
          <w:trHeight w:val="608"/>
        </w:trPr>
        <w:tc>
          <w:tcPr>
            <w:tcW w:w="4644" w:type="dxa"/>
            <w:vAlign w:val="center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581" w:type="dxa"/>
            <w:vAlign w:val="center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806" w:type="dxa"/>
            <w:vAlign w:val="center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Modul</w:t>
            </w:r>
            <w:r w:rsidR="00D41B03" w:rsidRPr="00374C49">
              <w:rPr>
                <w:rFonts w:ascii="Comic Sans MS" w:hAnsi="Comic Sans MS"/>
                <w:color w:val="FF0000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lang w:val="en-US"/>
              </w:rPr>
              <w:t xml:space="preserve"> 1</w:t>
            </w:r>
          </w:p>
        </w:tc>
      </w:tr>
    </w:tbl>
    <w:p w:rsidR="00A50FA9" w:rsidRPr="00374C49" w:rsidRDefault="00A50FA9" w:rsidP="00A50FA9">
      <w:pPr>
        <w:rPr>
          <w:rFonts w:ascii="Comic Sans MS" w:hAnsi="Comic Sans MS" w:cs="Arial"/>
          <w:b/>
          <w:bCs/>
          <w:sz w:val="24"/>
          <w:szCs w:val="24"/>
          <w:lang w:val="en-US"/>
        </w:rPr>
      </w:pPr>
    </w:p>
    <w:tbl>
      <w:tblPr>
        <w:tblStyle w:val="Tabellrutenett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5245"/>
        <w:gridCol w:w="709"/>
        <w:gridCol w:w="708"/>
        <w:gridCol w:w="709"/>
      </w:tblGrid>
      <w:tr w:rsidR="00A50FA9" w:rsidRPr="00374C49" w:rsidTr="00A50FA9">
        <w:trPr>
          <w:trHeight w:val="670"/>
        </w:trPr>
        <w:tc>
          <w:tcPr>
            <w:tcW w:w="534" w:type="dxa"/>
            <w:shd w:val="clear" w:color="auto" w:fill="BFBFBF" w:themeFill="background1" w:themeFillShade="BF"/>
          </w:tcPr>
          <w:p w:rsidR="00A50FA9" w:rsidRPr="00374C49" w:rsidRDefault="00A50FA9" w:rsidP="0071774A">
            <w:pPr>
              <w:pStyle w:val="Default"/>
              <w:jc w:val="center"/>
              <w:rPr>
                <w:rFonts w:ascii="Comic Sans MS" w:hAnsi="Comic Sans MS"/>
                <w:b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A50FA9" w:rsidRPr="00374C49" w:rsidRDefault="00A50FA9" w:rsidP="00D41B03">
            <w:pPr>
              <w:pStyle w:val="Default"/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sz w:val="16"/>
                <w:szCs w:val="16"/>
                <w:lang w:val="en-US"/>
              </w:rPr>
              <w:br/>
            </w:r>
            <w:r w:rsidR="00D41B03" w:rsidRPr="00374C49">
              <w:rPr>
                <w:rFonts w:ascii="Comic Sans MS" w:hAnsi="Comic Sans MS"/>
                <w:sz w:val="16"/>
                <w:szCs w:val="16"/>
                <w:lang w:val="en-US"/>
              </w:rPr>
              <w:t>Description</w:t>
            </w:r>
          </w:p>
        </w:tc>
        <w:tc>
          <w:tcPr>
            <w:tcW w:w="5245" w:type="dxa"/>
            <w:shd w:val="clear" w:color="auto" w:fill="BFBFBF" w:themeFill="background1" w:themeFillShade="BF"/>
          </w:tcPr>
          <w:p w:rsidR="00A50FA9" w:rsidRPr="00374C49" w:rsidRDefault="00A50FA9" w:rsidP="00D41B03">
            <w:pPr>
              <w:pStyle w:val="Default"/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sz w:val="16"/>
                <w:szCs w:val="16"/>
                <w:lang w:val="en-US"/>
              </w:rPr>
              <w:br/>
            </w:r>
            <w:r w:rsidR="00D41B03" w:rsidRPr="00374C49">
              <w:rPr>
                <w:rFonts w:ascii="Comic Sans MS" w:hAnsi="Comic Sans MS"/>
                <w:sz w:val="16"/>
                <w:szCs w:val="16"/>
                <w:lang w:val="en-US"/>
              </w:rPr>
              <w:t>Judging Criteria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DD3792" w:rsidRDefault="00D41B03" w:rsidP="00A50FA9">
            <w:pPr>
              <w:pStyle w:val="Default"/>
              <w:jc w:val="center"/>
              <w:rPr>
                <w:rFonts w:ascii="Comic Sans MS" w:hAnsi="Comic Sans MS"/>
                <w:sz w:val="12"/>
                <w:szCs w:val="12"/>
                <w:lang w:val="en-US"/>
              </w:rPr>
            </w:pPr>
            <w:proofErr w:type="spellStart"/>
            <w:r w:rsidRPr="00DD3792">
              <w:rPr>
                <w:rFonts w:ascii="Comic Sans MS" w:hAnsi="Comic Sans MS"/>
                <w:sz w:val="12"/>
                <w:szCs w:val="12"/>
                <w:lang w:val="en-US"/>
              </w:rPr>
              <w:t>Detra</w:t>
            </w:r>
            <w:proofErr w:type="spellEnd"/>
          </w:p>
          <w:p w:rsidR="00A50FA9" w:rsidRPr="00DD3792" w:rsidRDefault="00DD3792" w:rsidP="00DD3792">
            <w:pPr>
              <w:pStyle w:val="Default"/>
              <w:rPr>
                <w:rFonts w:ascii="Comic Sans MS" w:hAnsi="Comic Sans MS"/>
                <w:sz w:val="12"/>
                <w:szCs w:val="12"/>
                <w:lang w:val="en-US"/>
              </w:rPr>
            </w:pPr>
            <w:r>
              <w:rPr>
                <w:rFonts w:ascii="Comic Sans MS" w:hAnsi="Comic Sans MS"/>
                <w:sz w:val="12"/>
                <w:szCs w:val="12"/>
                <w:lang w:val="en-US"/>
              </w:rPr>
              <w:t>-</w:t>
            </w:r>
            <w:proofErr w:type="spellStart"/>
            <w:r w:rsidR="00D41B03" w:rsidRPr="00DD3792">
              <w:rPr>
                <w:rFonts w:ascii="Comic Sans MS" w:hAnsi="Comic Sans MS"/>
                <w:sz w:val="12"/>
                <w:szCs w:val="12"/>
                <w:lang w:val="en-US"/>
              </w:rPr>
              <w:t>cted</w:t>
            </w:r>
            <w:proofErr w:type="spellEnd"/>
            <w:r w:rsidR="00D41B03" w:rsidRPr="00DD3792">
              <w:rPr>
                <w:rFonts w:ascii="Comic Sans MS" w:hAnsi="Comic Sans MS"/>
                <w:sz w:val="12"/>
                <w:szCs w:val="12"/>
                <w:lang w:val="en-US"/>
              </w:rPr>
              <w:t xml:space="preserve"> Points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A50FA9" w:rsidRPr="00DD3792" w:rsidRDefault="00DD3792" w:rsidP="00A50FA9">
            <w:pPr>
              <w:pStyle w:val="Default"/>
              <w:jc w:val="center"/>
              <w:rPr>
                <w:rFonts w:ascii="Comic Sans MS" w:hAnsi="Comic Sans MS"/>
                <w:sz w:val="12"/>
                <w:szCs w:val="12"/>
                <w:lang w:val="en-US"/>
              </w:rPr>
            </w:pPr>
            <w:r w:rsidRPr="00DD3792">
              <w:rPr>
                <w:rFonts w:ascii="Comic Sans MS" w:hAnsi="Comic Sans MS"/>
                <w:sz w:val="12"/>
                <w:szCs w:val="12"/>
                <w:lang w:val="en-US"/>
              </w:rPr>
              <w:t xml:space="preserve">Max </w:t>
            </w:r>
            <w:r w:rsidR="00D41B03" w:rsidRPr="00DD3792">
              <w:rPr>
                <w:rFonts w:ascii="Comic Sans MS" w:hAnsi="Comic Sans MS"/>
                <w:sz w:val="12"/>
                <w:szCs w:val="12"/>
                <w:lang w:val="en-US"/>
              </w:rPr>
              <w:t>Points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A50FA9" w:rsidRPr="00DD3792" w:rsidRDefault="00D41B03" w:rsidP="00D41B03">
            <w:pPr>
              <w:pStyle w:val="Default"/>
              <w:jc w:val="center"/>
              <w:rPr>
                <w:rFonts w:ascii="Comic Sans MS" w:hAnsi="Comic Sans MS"/>
                <w:sz w:val="12"/>
                <w:szCs w:val="12"/>
                <w:lang w:val="en-US"/>
              </w:rPr>
            </w:pPr>
            <w:r w:rsidRPr="00DD3792">
              <w:rPr>
                <w:rFonts w:ascii="Comic Sans MS" w:hAnsi="Comic Sans MS"/>
                <w:sz w:val="12"/>
                <w:szCs w:val="12"/>
                <w:lang w:val="en-US"/>
              </w:rPr>
              <w:t>Earned Points</w:t>
            </w:r>
          </w:p>
        </w:tc>
      </w:tr>
      <w:tr w:rsidR="00A50FA9" w:rsidRPr="00374C49" w:rsidTr="00A50FA9">
        <w:trPr>
          <w:trHeight w:hRule="exact" w:val="373"/>
        </w:trPr>
        <w:tc>
          <w:tcPr>
            <w:tcW w:w="534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color w:val="FF0000"/>
                <w:sz w:val="16"/>
                <w:szCs w:val="16"/>
                <w:lang w:val="en-US"/>
              </w:rPr>
              <w:t xml:space="preserve"> M1</w:t>
            </w:r>
          </w:p>
        </w:tc>
        <w:tc>
          <w:tcPr>
            <w:tcW w:w="1984" w:type="dxa"/>
          </w:tcPr>
          <w:p w:rsidR="00A50FA9" w:rsidRPr="00374C49" w:rsidRDefault="00A50FA9" w:rsidP="00D41B03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Motor</w:t>
            </w:r>
            <w:r w:rsidR="00394523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 Control</w:t>
            </w:r>
          </w:p>
        </w:tc>
        <w:tc>
          <w:tcPr>
            <w:tcW w:w="5245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A4741">
        <w:trPr>
          <w:trHeight w:hRule="exact" w:val="2268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A1</w:t>
            </w:r>
          </w:p>
        </w:tc>
        <w:tc>
          <w:tcPr>
            <w:tcW w:w="1984" w:type="dxa"/>
          </w:tcPr>
          <w:p w:rsidR="00A50FA9" w:rsidRPr="00374C49" w:rsidRDefault="00D41B03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Electrical Safety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proofErr w:type="spellStart"/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proofErr w:type="spellEnd"/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CE4DA5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1 Point is detracted for the following faults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CE4DA5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Correct measurement </w:t>
            </w:r>
            <w:proofErr w:type="spellStart"/>
            <w:r w:rsidR="00CE4DA5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of</w:t>
            </w:r>
            <w:r w:rsidR="00BA232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earth</w:t>
            </w:r>
            <w:proofErr w:type="spellEnd"/>
            <w:r w:rsidR="00BA232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continuity resistance </w:t>
            </w:r>
            <w:r w:rsidR="00CE4DA5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– equal to or less than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0,5Ω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CE4DA5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Correct measurement of resistance – equal to or more than 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1MΩ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BA232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all covers </w:t>
            </w:r>
            <w:r w:rsidR="00976658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closed </w:t>
            </w:r>
            <w:r w:rsidR="003A18B3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and </w:t>
            </w:r>
            <w:r w:rsidR="00976658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not damaged before supply connected</w:t>
            </w:r>
          </w:p>
          <w:p w:rsidR="00A50FA9" w:rsidRPr="00374C49" w:rsidRDefault="00CC1156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3</w:t>
            </w:r>
            <w:r w:rsidR="00E91A07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 Points are detracted for </w:t>
            </w:r>
            <w:r w:rsidR="00FE007A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on</w:t>
            </w:r>
            <w:r w:rsidR="00374C4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e</w:t>
            </w:r>
            <w:r w:rsidR="00FE007A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 of </w:t>
            </w:r>
            <w:r w:rsidR="00E91A07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the following fault</w:t>
            </w:r>
            <w:r w:rsidR="00FE007A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s</w:t>
            </w:r>
          </w:p>
          <w:p w:rsidR="00847640" w:rsidRPr="00374C49" w:rsidRDefault="00CC1156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Working on the ins</w:t>
            </w:r>
            <w:r w:rsidR="00976658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tallation without </w:t>
            </w:r>
            <w:r w:rsidR="00847640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:</w:t>
            </w:r>
          </w:p>
          <w:p w:rsidR="00847640" w:rsidRPr="00374C49" w:rsidRDefault="00847640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691B4E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D</w:t>
            </w:r>
            <w:r w:rsidR="00976658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isconnecting the </w:t>
            </w:r>
            <w:r w:rsidR="0098091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power 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supply</w:t>
            </w:r>
          </w:p>
          <w:p w:rsidR="00847640" w:rsidRPr="00374C49" w:rsidRDefault="00847640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</w:t>
            </w:r>
            <w:r w:rsidR="00CC1156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</w:t>
            </w:r>
            <w:r w:rsidR="00691B4E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S</w:t>
            </w:r>
            <w:r w:rsidR="00CC1156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ecuring</w:t>
            </w:r>
            <w:r w:rsidR="00976658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installation </w:t>
            </w:r>
            <w:r w:rsidR="00CC1156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against </w:t>
            </w:r>
            <w:r w:rsidR="00477E1D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unintentional </w:t>
            </w:r>
            <w:r w:rsidR="00CC1156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reconnection</w:t>
            </w:r>
          </w:p>
          <w:p w:rsidR="00A50FA9" w:rsidRPr="00374C49" w:rsidRDefault="00847640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691B4E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</w:t>
            </w:r>
            <w:r w:rsidR="00403CED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ake measurements to insure the</w:t>
            </w:r>
            <w:r w:rsidR="00B2016A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power is off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FA075B">
        <w:trPr>
          <w:trHeight w:hRule="exact" w:val="1262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A2</w:t>
            </w:r>
          </w:p>
        </w:tc>
        <w:tc>
          <w:tcPr>
            <w:tcW w:w="1984" w:type="dxa"/>
          </w:tcPr>
          <w:p w:rsidR="00A50FA9" w:rsidRPr="00374C49" w:rsidRDefault="00E91A07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Health, Environment and Safety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E91A07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B237F7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1 Point is detracted for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B237F7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Disorganization of tools, equipment, materials and waste 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br/>
              <w:t xml:space="preserve">- </w:t>
            </w:r>
            <w:r w:rsidR="00B237F7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Failure to use proper work clothes and shoes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FA075B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Failure to use protective glasses and hearing protectors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FA075B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Imprecise measurement which leads to unnecessary waste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50FA9">
        <w:trPr>
          <w:trHeight w:hRule="exact" w:val="1129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B1</w:t>
            </w:r>
          </w:p>
        </w:tc>
        <w:tc>
          <w:tcPr>
            <w:tcW w:w="1984" w:type="dxa"/>
          </w:tcPr>
          <w:p w:rsidR="00A50FA9" w:rsidRPr="00374C49" w:rsidRDefault="00FA075B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Starting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3247EB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FA075B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2 Points are detracted for faults with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5877F7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I</w:t>
            </w:r>
            <w:r w:rsidR="00D77F7E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nstallation report 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ok – </w:t>
            </w:r>
            <w:r w:rsidR="00D77F7E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safe to power up – power up ok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 </w:t>
            </w:r>
            <w:r w:rsidR="00FF26B5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the installation functions as intended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5877F7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No se</w:t>
            </w:r>
            <w:r w:rsidR="00FF26B5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cond Attempt</w:t>
            </w:r>
            <w:r w:rsidR="00B83B4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needed</w:t>
            </w:r>
          </w:p>
          <w:p w:rsidR="00A50FA9" w:rsidRPr="00374C49" w:rsidRDefault="00FF26B5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5877F7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No t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hird Attempt</w:t>
            </w:r>
            <w:r w:rsidR="00B83B4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needed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6</w:t>
            </w:r>
          </w:p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7E4BBF">
        <w:trPr>
          <w:trHeight w:hRule="exact" w:val="2846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B2</w:t>
            </w:r>
          </w:p>
        </w:tc>
        <w:tc>
          <w:tcPr>
            <w:tcW w:w="1984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Fun</w:t>
            </w:r>
            <w:r w:rsidR="00FF26B5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ction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FF26B5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FF26B5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1.5 Points are detracted for faults with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-S2</w:t>
            </w:r>
            <w:r w:rsidR="00FF26B5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: -M1 start switch</w:t>
            </w:r>
          </w:p>
          <w:p w:rsidR="00A50FA9" w:rsidRPr="00374C49" w:rsidRDefault="00B83B4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-S1: –M1 stop switch</w:t>
            </w:r>
          </w:p>
          <w:p w:rsidR="00A50FA9" w:rsidRPr="00374C49" w:rsidRDefault="009D5E9E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-S0</w:t>
            </w:r>
            <w:r w:rsidR="00A50FA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:  –M1 stop</w:t>
            </w:r>
            <w:r w:rsidR="00AD172E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s and</w:t>
            </w:r>
            <w:r w:rsidR="00FF26B5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</w:t>
            </w:r>
            <w:r w:rsidR="00374C4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cannot</w:t>
            </w:r>
            <w:r w:rsidR="00FF26B5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restart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when activated</w:t>
            </w:r>
          </w:p>
          <w:p w:rsidR="00A50FA9" w:rsidRPr="00374C49" w:rsidRDefault="00FF26B5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- Overload</w:t>
            </w:r>
            <w:r w:rsidR="00B83B4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–F4</w:t>
            </w:r>
            <w:r w:rsidR="00A50FA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: –M1 stop</w:t>
            </w:r>
            <w:r w:rsidR="00AD172E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s and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</w:t>
            </w:r>
            <w:r w:rsidR="00374C4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cannot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restart</w:t>
            </w:r>
            <w:r w:rsidR="009D5E9E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when </w:t>
            </w:r>
            <w:r w:rsidR="00E5569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activated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-H1 </w:t>
            </w:r>
            <w:r w:rsidR="00FF26B5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steady light indicates Overload</w:t>
            </w:r>
            <w:r w:rsidR="00E5569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–F4</w:t>
            </w:r>
          </w:p>
          <w:p w:rsidR="00A50FA9" w:rsidRPr="00374C49" w:rsidRDefault="00FF26B5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-H1 blinking light</w:t>
            </w:r>
            <w:r w:rsidR="00A50FA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signal: indi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cates</w:t>
            </w:r>
            <w:r w:rsidR="00E5569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–S0 </w:t>
            </w:r>
            <w:r w:rsidR="00A50FA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a</w:t>
            </w:r>
            <w:r w:rsidR="00E5569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ctiv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ated</w:t>
            </w:r>
          </w:p>
          <w:p w:rsidR="007E4BBF" w:rsidRPr="00374C49" w:rsidRDefault="00AD172E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-</w:t>
            </w:r>
            <w:r w:rsidR="007E4BBF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H2 steady light indicates –M1 running</w:t>
            </w:r>
          </w:p>
          <w:p w:rsidR="00A50FA9" w:rsidRPr="00374C49" w:rsidRDefault="0068080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- Current Direction –M1 clockwise</w:t>
            </w:r>
          </w:p>
          <w:p w:rsidR="00A50FA9" w:rsidRPr="00374C49" w:rsidRDefault="00E5569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-F4 adjusted according to motor current</w:t>
            </w:r>
          </w:p>
          <w:p w:rsidR="00A50FA9" w:rsidRPr="00374C49" w:rsidRDefault="00680809" w:rsidP="00A50FA9">
            <w:pPr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4 Points are detracted for faults with</w:t>
            </w:r>
            <w:r w:rsidR="00A50FA9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</w:t>
            </w:r>
            <w:r w:rsidR="0068080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Correct connection o</w:t>
            </w:r>
            <w:r w:rsidR="00C2416D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f the PLC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16</w:t>
            </w:r>
          </w:p>
        </w:tc>
        <w:tc>
          <w:tcPr>
            <w:tcW w:w="709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F35610">
        <w:trPr>
          <w:trHeight w:hRule="exact" w:val="2129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color w:val="FF0000"/>
                <w:sz w:val="16"/>
                <w:szCs w:val="16"/>
                <w:lang w:val="en-US"/>
              </w:rPr>
              <w:t>C1</w:t>
            </w:r>
          </w:p>
        </w:tc>
        <w:tc>
          <w:tcPr>
            <w:tcW w:w="1984" w:type="dxa"/>
          </w:tcPr>
          <w:p w:rsidR="00A50FA9" w:rsidRPr="00374C49" w:rsidRDefault="00680809" w:rsidP="00A50FA9">
            <w:pPr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Circuit Design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Modul</w:t>
            </w:r>
            <w:r w:rsidR="0068080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1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680809" w:rsidP="00A50FA9">
            <w:pPr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1 Point is detracted for faults with</w:t>
            </w:r>
            <w:r w:rsidR="00A50FA9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</w:t>
            </w:r>
            <w:r w:rsidR="00F35610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Color usage on leads to the 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POS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</w:t>
            </w:r>
            <w:r w:rsidR="00F35610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Color usage on leads to the M1 and correct connection of the</w:t>
            </w:r>
            <w:r w:rsidR="002A1A0D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terminal –X1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</w:t>
            </w:r>
            <w:r w:rsidR="00F35610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Cable type to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–S1/-S2</w:t>
            </w:r>
            <w:r w:rsidR="007E4BBF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/-H2 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(</w:t>
            </w:r>
            <w:r w:rsidR="00C2416D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RK </w:t>
            </w:r>
            <w:r w:rsidR="007E4BBF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5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*</w:t>
            </w:r>
            <w:r w:rsidR="007E4BBF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0,75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)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</w:t>
            </w:r>
            <w:r w:rsidR="00F35610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Cable type to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-POS (3*2,5/2,5)  </w:t>
            </w:r>
          </w:p>
          <w:p w:rsidR="00A50FA9" w:rsidRPr="00374C49" w:rsidRDefault="00F35610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Cable type to </w:t>
            </w:r>
            <w:r w:rsidR="00A50FA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–M1 (3*1,5/1,5)  </w:t>
            </w:r>
          </w:p>
          <w:p w:rsidR="00A50FA9" w:rsidRPr="00374C49" w:rsidRDefault="00F35610" w:rsidP="00F35610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Cable type to </w:t>
            </w:r>
            <w:r w:rsidR="00A50FA9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–S0 (2*1,5/1,5)</w:t>
            </w: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50FA9">
        <w:trPr>
          <w:trHeight w:hRule="exact" w:val="2990"/>
        </w:trPr>
        <w:tc>
          <w:tcPr>
            <w:tcW w:w="534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lastRenderedPageBreak/>
              <w:t>D1</w:t>
            </w:r>
          </w:p>
        </w:tc>
        <w:tc>
          <w:tcPr>
            <w:tcW w:w="1984" w:type="dxa"/>
          </w:tcPr>
          <w:p w:rsidR="00A50FA9" w:rsidRPr="00374C49" w:rsidRDefault="00122521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Set up of wiring and equipment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12252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C27F38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0.75 points detracted for 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≥5mm </w:t>
            </w: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faults in the placement or orientation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-CC1</w:t>
            </w:r>
          </w:p>
          <w:p w:rsidR="00A50FA9" w:rsidRPr="00374C49" w:rsidRDefault="00C27F38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Box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-S1/-S2</w:t>
            </w:r>
            <w:r w:rsidR="00C2416D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/-H2</w:t>
            </w:r>
          </w:p>
          <w:p w:rsidR="00A50FA9" w:rsidRPr="00374C49" w:rsidRDefault="00C27F38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Box</w:t>
            </w:r>
            <w:r w:rsidR="00C2416D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–S0</w:t>
            </w:r>
          </w:p>
          <w:p w:rsidR="00A50FA9" w:rsidRPr="00374C49" w:rsidRDefault="00C27F38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Box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-POS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-M1</w:t>
            </w:r>
          </w:p>
          <w:p w:rsidR="00A50FA9" w:rsidRPr="00374C49" w:rsidRDefault="00C27F38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0.75 points detracted for faults in wiring/conduit (Bends, orientation and</w:t>
            </w:r>
            <w:r w:rsidR="0068758E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 clamping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)</w:t>
            </w:r>
          </w:p>
          <w:p w:rsidR="00A50FA9" w:rsidRPr="00374C49" w:rsidRDefault="007E4BBF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Flexible Conduit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–W1</w:t>
            </w:r>
          </w:p>
          <w:p w:rsidR="00A50FA9" w:rsidRPr="00374C49" w:rsidRDefault="00C27F38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Cable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–W2</w:t>
            </w:r>
          </w:p>
          <w:p w:rsidR="00A50FA9" w:rsidRPr="00374C49" w:rsidRDefault="00C27F38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Cable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–W3</w:t>
            </w:r>
          </w:p>
          <w:p w:rsidR="00A50FA9" w:rsidRPr="00374C49" w:rsidRDefault="00C27F38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Cable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–W5</w:t>
            </w: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26B75">
        <w:trPr>
          <w:trHeight w:hRule="exact" w:val="4109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E1</w:t>
            </w:r>
          </w:p>
        </w:tc>
        <w:tc>
          <w:tcPr>
            <w:tcW w:w="1984" w:type="dxa"/>
          </w:tcPr>
          <w:p w:rsidR="00A50FA9" w:rsidRPr="00374C49" w:rsidRDefault="0038211A" w:rsidP="00A50FA9">
            <w:pPr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Cabling and Ends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57297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1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292702" w:rsidRPr="00374C49" w:rsidRDefault="00292702" w:rsidP="00292702">
            <w:pPr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0.75 points will be detracted for faults in conductors securely terminated, no damage to leads and no bare copper visible: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-S1/-S2</w:t>
            </w:r>
            <w:r w:rsidR="00C2416D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/-H2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-POS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-M1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-S0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-H1</w:t>
            </w:r>
            <w:r w:rsidR="00270100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/-H2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-F1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-F2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-F3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-Q1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-F4</w:t>
            </w:r>
          </w:p>
          <w:p w:rsidR="00A50FA9" w:rsidRPr="00374C49" w:rsidRDefault="00270100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-PLC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</w:t>
            </w:r>
            <w:r w:rsidR="0038211A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Clamp boards</w:t>
            </w:r>
          </w:p>
          <w:p w:rsidR="00A50FA9" w:rsidRPr="00374C49" w:rsidRDefault="0038211A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0.75 points detracted for faults in </w:t>
            </w:r>
            <w:r w:rsidR="00A26B75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neatness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38211A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Cables in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–CC1</w:t>
            </w:r>
          </w:p>
          <w:p w:rsidR="00A50FA9" w:rsidRPr="00374C49" w:rsidRDefault="00A50FA9" w:rsidP="00572971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57297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Individual leads in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–CC1</w:t>
            </w: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10,5</w:t>
            </w: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50FA9">
        <w:trPr>
          <w:trHeight w:hRule="exact" w:val="443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50FA9">
        <w:trPr>
          <w:trHeight w:hRule="exact" w:val="455"/>
        </w:trPr>
        <w:tc>
          <w:tcPr>
            <w:tcW w:w="534" w:type="dxa"/>
            <w:shd w:val="clear" w:color="auto" w:fill="A6A6A6" w:themeFill="background1" w:themeFillShade="A6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sz w:val="16"/>
                <w:szCs w:val="16"/>
                <w:lang w:val="en-US"/>
              </w:rPr>
              <w:t>Sub</w:t>
            </w:r>
          </w:p>
        </w:tc>
        <w:tc>
          <w:tcPr>
            <w:tcW w:w="7229" w:type="dxa"/>
            <w:gridSpan w:val="2"/>
            <w:shd w:val="clear" w:color="auto" w:fill="A6A6A6" w:themeFill="background1" w:themeFillShade="A6"/>
          </w:tcPr>
          <w:p w:rsidR="00A50FA9" w:rsidRPr="00374C49" w:rsidRDefault="00572971" w:rsidP="00572971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sz w:val="16"/>
                <w:szCs w:val="16"/>
                <w:lang w:val="en-US"/>
              </w:rPr>
              <w:t>Participants total points for M1 Motor Control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sz w:val="16"/>
                <w:szCs w:val="16"/>
                <w:lang w:val="en-US"/>
              </w:rPr>
              <w:t>sum</w:t>
            </w:r>
          </w:p>
        </w:tc>
        <w:tc>
          <w:tcPr>
            <w:tcW w:w="708" w:type="dxa"/>
            <w:shd w:val="clear" w:color="auto" w:fill="A6A6A6" w:themeFill="background1" w:themeFillShade="A6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56</w:t>
            </w: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sz w:val="16"/>
                <w:szCs w:val="16"/>
                <w:lang w:val="en-US"/>
              </w:rPr>
            </w:pPr>
          </w:p>
        </w:tc>
      </w:tr>
    </w:tbl>
    <w:p w:rsidR="00A50FA9" w:rsidRPr="00374C49" w:rsidRDefault="00A50FA9" w:rsidP="00A50FA9">
      <w:pPr>
        <w:rPr>
          <w:rFonts w:ascii="Comic Sans MS" w:hAnsi="Comic Sans MS" w:cs="Arial"/>
          <w:b/>
          <w:bCs/>
          <w:sz w:val="24"/>
          <w:szCs w:val="24"/>
          <w:lang w:val="en-US"/>
        </w:rPr>
      </w:pPr>
      <w:r w:rsidRPr="00374C49">
        <w:rPr>
          <w:rFonts w:ascii="Comic Sans MS" w:hAnsi="Comic Sans MS" w:cs="Arial"/>
          <w:b/>
          <w:bCs/>
          <w:sz w:val="24"/>
          <w:szCs w:val="24"/>
          <w:lang w:val="en-US"/>
        </w:rPr>
        <w:br w:type="page"/>
      </w:r>
    </w:p>
    <w:p w:rsidR="00A50FA9" w:rsidRPr="00374C49" w:rsidRDefault="00A50FA9" w:rsidP="00A50FA9">
      <w:pPr>
        <w:jc w:val="center"/>
        <w:rPr>
          <w:rFonts w:ascii="Comic Sans MS" w:hAnsi="Comic Sans MS" w:cs="Arial"/>
          <w:b/>
          <w:sz w:val="24"/>
          <w:szCs w:val="24"/>
          <w:lang w:val="en-US"/>
        </w:rPr>
      </w:pP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4644"/>
        <w:gridCol w:w="2581"/>
        <w:gridCol w:w="2806"/>
      </w:tblGrid>
      <w:tr w:rsidR="00A50FA9" w:rsidRPr="00374C49" w:rsidTr="00A50FA9">
        <w:trPr>
          <w:trHeight w:val="558"/>
        </w:trPr>
        <w:tc>
          <w:tcPr>
            <w:tcW w:w="4644" w:type="dxa"/>
            <w:vAlign w:val="center"/>
          </w:tcPr>
          <w:p w:rsidR="00A50FA9" w:rsidRPr="00374C49" w:rsidRDefault="007E31C1" w:rsidP="00A50FA9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Participant’s name</w:t>
            </w:r>
          </w:p>
        </w:tc>
        <w:tc>
          <w:tcPr>
            <w:tcW w:w="2581" w:type="dxa"/>
            <w:vAlign w:val="center"/>
          </w:tcPr>
          <w:p w:rsidR="00A50FA9" w:rsidRPr="00374C49" w:rsidRDefault="007E31C1" w:rsidP="00A50FA9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School</w:t>
            </w:r>
          </w:p>
        </w:tc>
        <w:tc>
          <w:tcPr>
            <w:tcW w:w="2806" w:type="dxa"/>
            <w:vAlign w:val="center"/>
          </w:tcPr>
          <w:p w:rsidR="00A50FA9" w:rsidRPr="00374C49" w:rsidRDefault="007E31C1" w:rsidP="00A50FA9">
            <w:pPr>
              <w:pStyle w:val="Default"/>
              <w:jc w:val="center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Judge’s Form Task</w:t>
            </w:r>
          </w:p>
        </w:tc>
      </w:tr>
      <w:tr w:rsidR="00A50FA9" w:rsidRPr="00374C49" w:rsidTr="00A50FA9">
        <w:trPr>
          <w:trHeight w:val="608"/>
        </w:trPr>
        <w:tc>
          <w:tcPr>
            <w:tcW w:w="4644" w:type="dxa"/>
            <w:vAlign w:val="center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581" w:type="dxa"/>
            <w:vAlign w:val="center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806" w:type="dxa"/>
            <w:vAlign w:val="center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Modul</w:t>
            </w:r>
            <w:r w:rsidR="007E31C1" w:rsidRPr="00374C49">
              <w:rPr>
                <w:rFonts w:ascii="Comic Sans MS" w:hAnsi="Comic Sans MS"/>
                <w:color w:val="FF0000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lang w:val="en-US"/>
              </w:rPr>
              <w:t xml:space="preserve"> 2 </w:t>
            </w:r>
          </w:p>
        </w:tc>
      </w:tr>
    </w:tbl>
    <w:p w:rsidR="00A50FA9" w:rsidRPr="00374C49" w:rsidRDefault="00A50FA9" w:rsidP="00A50FA9">
      <w:pPr>
        <w:rPr>
          <w:rFonts w:ascii="Comic Sans MS" w:hAnsi="Comic Sans MS" w:cs="Arial"/>
          <w:sz w:val="24"/>
          <w:szCs w:val="24"/>
          <w:lang w:val="en-US"/>
        </w:rPr>
      </w:pP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A50FA9" w:rsidRPr="00374C49" w:rsidTr="00A50FA9">
        <w:tc>
          <w:tcPr>
            <w:tcW w:w="10031" w:type="dxa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Cs/>
                <w:lang w:val="en-US"/>
              </w:rPr>
              <w:t>Modul</w:t>
            </w:r>
            <w:r w:rsidR="007E31C1" w:rsidRPr="00374C49">
              <w:rPr>
                <w:rFonts w:ascii="Comic Sans MS" w:hAnsi="Comic Sans MS"/>
                <w:bCs/>
                <w:lang w:val="en-US"/>
              </w:rPr>
              <w:t>e</w:t>
            </w:r>
            <w:r w:rsidRPr="00374C49">
              <w:rPr>
                <w:rFonts w:ascii="Comic Sans MS" w:hAnsi="Comic Sans MS"/>
                <w:bCs/>
                <w:lang w:val="en-US"/>
              </w:rPr>
              <w:t xml:space="preserve"> 2</w:t>
            </w:r>
          </w:p>
          <w:p w:rsidR="00A50FA9" w:rsidRPr="00374C49" w:rsidRDefault="007E31C1" w:rsidP="00A26B75">
            <w:pPr>
              <w:pStyle w:val="Default"/>
              <w:tabs>
                <w:tab w:val="left" w:pos="225"/>
                <w:tab w:val="center" w:pos="3432"/>
              </w:tabs>
              <w:jc w:val="center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Install for light</w:t>
            </w:r>
            <w:r w:rsidR="00A26B75" w:rsidRPr="00374C49">
              <w:rPr>
                <w:rFonts w:ascii="Comic Sans MS" w:hAnsi="Comic Sans MS"/>
                <w:color w:val="FF0000"/>
                <w:lang w:val="en-US"/>
              </w:rPr>
              <w:t xml:space="preserve">ing control and power </w:t>
            </w:r>
            <w:r w:rsidR="000A3DDD" w:rsidRPr="00374C49">
              <w:rPr>
                <w:rFonts w:ascii="Comic Sans MS" w:hAnsi="Comic Sans MS"/>
                <w:color w:val="FF0000"/>
                <w:lang w:val="en-US"/>
              </w:rPr>
              <w:t>outlets</w:t>
            </w:r>
          </w:p>
        </w:tc>
      </w:tr>
    </w:tbl>
    <w:p w:rsidR="00A50FA9" w:rsidRPr="00374C49" w:rsidRDefault="00A50FA9" w:rsidP="00A50FA9">
      <w:pPr>
        <w:rPr>
          <w:rFonts w:ascii="Comic Sans MS" w:hAnsi="Comic Sans MS" w:cs="Arial"/>
          <w:sz w:val="24"/>
          <w:szCs w:val="24"/>
          <w:lang w:val="en-US"/>
        </w:rPr>
      </w:pP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2689"/>
        <w:gridCol w:w="7342"/>
      </w:tblGrid>
      <w:tr w:rsidR="00A50FA9" w:rsidRPr="00374C49" w:rsidTr="00A50FA9">
        <w:tc>
          <w:tcPr>
            <w:tcW w:w="2689" w:type="dxa"/>
          </w:tcPr>
          <w:p w:rsidR="00A50FA9" w:rsidRPr="00374C49" w:rsidRDefault="007E31C1" w:rsidP="00A50FA9">
            <w:pPr>
              <w:pStyle w:val="Default"/>
              <w:rPr>
                <w:rFonts w:ascii="Comic Sans MS" w:hAnsi="Comic Sans MS"/>
                <w:b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Preparation Time</w:t>
            </w:r>
          </w:p>
        </w:tc>
        <w:tc>
          <w:tcPr>
            <w:tcW w:w="7342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 xml:space="preserve">90 min </w:t>
            </w:r>
          </w:p>
        </w:tc>
      </w:tr>
      <w:tr w:rsidR="00A50FA9" w:rsidRPr="00374C49" w:rsidTr="00A50FA9">
        <w:tc>
          <w:tcPr>
            <w:tcW w:w="2689" w:type="dxa"/>
          </w:tcPr>
          <w:p w:rsidR="00A50FA9" w:rsidRPr="00374C49" w:rsidRDefault="007E31C1" w:rsidP="00A50FA9">
            <w:pPr>
              <w:pStyle w:val="Default"/>
              <w:rPr>
                <w:rFonts w:ascii="Comic Sans MS" w:hAnsi="Comic Sans MS"/>
                <w:b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Break Time</w:t>
            </w:r>
          </w:p>
        </w:tc>
        <w:tc>
          <w:tcPr>
            <w:tcW w:w="7342" w:type="dxa"/>
          </w:tcPr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</w:p>
        </w:tc>
      </w:tr>
      <w:tr w:rsidR="00A50FA9" w:rsidRPr="00374C49" w:rsidTr="00A50FA9">
        <w:tc>
          <w:tcPr>
            <w:tcW w:w="2689" w:type="dxa"/>
          </w:tcPr>
          <w:p w:rsidR="00A50FA9" w:rsidRPr="00374C49" w:rsidRDefault="007E31C1" w:rsidP="00A50FA9">
            <w:pPr>
              <w:pStyle w:val="Default"/>
              <w:rPr>
                <w:rFonts w:ascii="Comic Sans MS" w:hAnsi="Comic Sans MS"/>
                <w:b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Task Length</w:t>
            </w:r>
            <w:r w:rsidR="00A50FA9" w:rsidRPr="00374C49">
              <w:rPr>
                <w:rFonts w:ascii="Comic Sans MS" w:hAnsi="Comic Sans MS"/>
                <w:b/>
                <w:bCs/>
                <w:lang w:val="en-US"/>
              </w:rPr>
              <w:t xml:space="preserve"> </w:t>
            </w:r>
          </w:p>
        </w:tc>
        <w:tc>
          <w:tcPr>
            <w:tcW w:w="7342" w:type="dxa"/>
          </w:tcPr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210 min</w:t>
            </w:r>
          </w:p>
        </w:tc>
      </w:tr>
      <w:tr w:rsidR="00A50FA9" w:rsidRPr="00374C49" w:rsidTr="00A50FA9">
        <w:tc>
          <w:tcPr>
            <w:tcW w:w="2689" w:type="dxa"/>
          </w:tcPr>
          <w:p w:rsidR="00A50FA9" w:rsidRPr="00374C49" w:rsidRDefault="007E31C1" w:rsidP="00A50FA9">
            <w:pPr>
              <w:pStyle w:val="Default"/>
              <w:rPr>
                <w:rFonts w:ascii="Comic Sans MS" w:hAnsi="Comic Sans MS"/>
                <w:b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Total Task Time</w:t>
            </w:r>
          </w:p>
        </w:tc>
        <w:tc>
          <w:tcPr>
            <w:tcW w:w="7342" w:type="dxa"/>
          </w:tcPr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480 min</w:t>
            </w:r>
          </w:p>
        </w:tc>
      </w:tr>
    </w:tbl>
    <w:p w:rsidR="00A50FA9" w:rsidRPr="00374C49" w:rsidRDefault="00A50FA9" w:rsidP="00A50FA9">
      <w:pPr>
        <w:rPr>
          <w:rFonts w:ascii="Comic Sans MS" w:hAnsi="Comic Sans MS" w:cs="Arial"/>
          <w:sz w:val="24"/>
          <w:szCs w:val="24"/>
          <w:lang w:val="en-US"/>
        </w:rPr>
      </w:pP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919"/>
        <w:gridCol w:w="5588"/>
        <w:gridCol w:w="3524"/>
      </w:tblGrid>
      <w:tr w:rsidR="00A50FA9" w:rsidRPr="00374C49" w:rsidTr="00A50FA9">
        <w:trPr>
          <w:trHeight w:val="479"/>
        </w:trPr>
        <w:tc>
          <w:tcPr>
            <w:tcW w:w="6507" w:type="dxa"/>
            <w:gridSpan w:val="2"/>
          </w:tcPr>
          <w:p w:rsidR="00A50FA9" w:rsidRPr="00374C49" w:rsidRDefault="007E31C1" w:rsidP="007E31C1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Subtasks</w:t>
            </w:r>
            <w:r w:rsidR="00A50FA9" w:rsidRPr="00374C49">
              <w:rPr>
                <w:rFonts w:ascii="Comic Sans MS" w:hAnsi="Comic Sans MS"/>
                <w:b/>
                <w:bCs/>
                <w:lang w:val="en-US"/>
              </w:rPr>
              <w:t xml:space="preserve"> / </w:t>
            </w:r>
            <w:r w:rsidRPr="00374C49">
              <w:rPr>
                <w:rFonts w:ascii="Comic Sans MS" w:hAnsi="Comic Sans MS"/>
                <w:b/>
                <w:bCs/>
                <w:lang w:val="en-US"/>
              </w:rPr>
              <w:t>Point Distribution</w:t>
            </w:r>
          </w:p>
        </w:tc>
        <w:tc>
          <w:tcPr>
            <w:tcW w:w="3524" w:type="dxa"/>
          </w:tcPr>
          <w:p w:rsidR="00A50FA9" w:rsidRPr="00374C49" w:rsidRDefault="00A50FA9" w:rsidP="007E31C1">
            <w:pPr>
              <w:pStyle w:val="Default"/>
              <w:rPr>
                <w:rFonts w:ascii="Comic Sans MS" w:hAnsi="Comic Sans MS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lang w:val="en-US"/>
              </w:rPr>
              <w:t>Ma</w:t>
            </w:r>
            <w:r w:rsidR="007E31C1" w:rsidRPr="00374C49">
              <w:rPr>
                <w:rFonts w:ascii="Comic Sans MS" w:hAnsi="Comic Sans MS"/>
                <w:b/>
                <w:bCs/>
                <w:lang w:val="en-US"/>
              </w:rPr>
              <w:t>ximum Points</w:t>
            </w:r>
          </w:p>
        </w:tc>
      </w:tr>
      <w:tr w:rsidR="00A50FA9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A1-2</w:t>
            </w:r>
          </w:p>
        </w:tc>
        <w:tc>
          <w:tcPr>
            <w:tcW w:w="5588" w:type="dxa"/>
          </w:tcPr>
          <w:p w:rsidR="00A50FA9" w:rsidRPr="00374C49" w:rsidRDefault="00A50FA9" w:rsidP="0022635D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El</w:t>
            </w:r>
            <w:r w:rsidR="0022635D" w:rsidRPr="00374C49">
              <w:rPr>
                <w:rFonts w:ascii="Comic Sans MS" w:hAnsi="Comic Sans MS"/>
                <w:color w:val="FF0000"/>
                <w:lang w:val="en-US"/>
              </w:rPr>
              <w:t>ectrical Safety and Health, Environment and Safety</w:t>
            </w:r>
          </w:p>
        </w:tc>
        <w:tc>
          <w:tcPr>
            <w:tcW w:w="3524" w:type="dxa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10</w:t>
            </w:r>
          </w:p>
        </w:tc>
      </w:tr>
      <w:tr w:rsidR="00A50FA9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B1-2</w:t>
            </w:r>
          </w:p>
        </w:tc>
        <w:tc>
          <w:tcPr>
            <w:tcW w:w="5588" w:type="dxa"/>
          </w:tcPr>
          <w:p w:rsidR="00A50FA9" w:rsidRPr="00374C49" w:rsidRDefault="0022635D" w:rsidP="00A50FA9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Initiation and Function</w:t>
            </w:r>
          </w:p>
        </w:tc>
        <w:tc>
          <w:tcPr>
            <w:tcW w:w="3524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18</w:t>
            </w:r>
          </w:p>
        </w:tc>
      </w:tr>
      <w:tr w:rsidR="00A50FA9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5588" w:type="dxa"/>
          </w:tcPr>
          <w:p w:rsidR="00A50FA9" w:rsidRPr="00374C49" w:rsidRDefault="0022635D" w:rsidP="00A50FA9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Circuit Design</w:t>
            </w:r>
          </w:p>
        </w:tc>
        <w:tc>
          <w:tcPr>
            <w:tcW w:w="3524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4</w:t>
            </w:r>
          </w:p>
        </w:tc>
      </w:tr>
      <w:tr w:rsidR="00A50FA9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D1</w:t>
            </w:r>
          </w:p>
        </w:tc>
        <w:tc>
          <w:tcPr>
            <w:tcW w:w="5588" w:type="dxa"/>
          </w:tcPr>
          <w:p w:rsidR="00A50FA9" w:rsidRPr="00374C49" w:rsidRDefault="007314E4" w:rsidP="007314E4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lang w:val="en-US"/>
              </w:rPr>
              <w:t>Set up of equipment and cabling</w:t>
            </w:r>
            <w:r w:rsidR="00A50FA9" w:rsidRPr="00374C49">
              <w:rPr>
                <w:rFonts w:ascii="Comic Sans MS" w:hAnsi="Comic Sans MS"/>
                <w:color w:val="FF0000"/>
                <w:lang w:val="en-US"/>
              </w:rPr>
              <w:t xml:space="preserve"> </w:t>
            </w:r>
          </w:p>
        </w:tc>
        <w:tc>
          <w:tcPr>
            <w:tcW w:w="3524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7,5</w:t>
            </w:r>
          </w:p>
        </w:tc>
      </w:tr>
      <w:tr w:rsidR="00A50FA9" w:rsidRPr="00374C49" w:rsidTr="00A50FA9">
        <w:tc>
          <w:tcPr>
            <w:tcW w:w="919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  <w:t>E1</w:t>
            </w:r>
          </w:p>
        </w:tc>
        <w:tc>
          <w:tcPr>
            <w:tcW w:w="5588" w:type="dxa"/>
          </w:tcPr>
          <w:p w:rsidR="00A50FA9" w:rsidRPr="00374C49" w:rsidRDefault="007314E4" w:rsidP="00A50FA9">
            <w:pPr>
              <w:pStyle w:val="Default"/>
              <w:rPr>
                <w:rFonts w:ascii="Comic Sans MS" w:hAnsi="Comic Sans MS"/>
                <w:bCs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bCs/>
                <w:color w:val="FF0000"/>
                <w:lang w:val="en-US"/>
              </w:rPr>
              <w:t>Wiring and connections</w:t>
            </w:r>
          </w:p>
        </w:tc>
        <w:tc>
          <w:tcPr>
            <w:tcW w:w="3524" w:type="dxa"/>
          </w:tcPr>
          <w:p w:rsidR="00A50FA9" w:rsidRPr="00374C49" w:rsidRDefault="00A50FA9" w:rsidP="00A50FA9">
            <w:pPr>
              <w:jc w:val="center"/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24"/>
                <w:szCs w:val="24"/>
                <w:lang w:val="en-US"/>
              </w:rPr>
              <w:t>4,5</w:t>
            </w:r>
          </w:p>
        </w:tc>
      </w:tr>
      <w:tr w:rsidR="00A50FA9" w:rsidRPr="00374C49" w:rsidTr="00A50FA9">
        <w:tc>
          <w:tcPr>
            <w:tcW w:w="6507" w:type="dxa"/>
            <w:gridSpan w:val="2"/>
          </w:tcPr>
          <w:p w:rsidR="00A50FA9" w:rsidRPr="00374C49" w:rsidRDefault="007314E4" w:rsidP="00A50FA9">
            <w:pPr>
              <w:jc w:val="right"/>
              <w:rPr>
                <w:rFonts w:ascii="Comic Sans MS" w:hAnsi="Comic Sans MS" w:cs="Arial"/>
                <w:b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en-US"/>
              </w:rPr>
              <w:t>Task</w:t>
            </w:r>
            <w:r w:rsidR="00A50FA9" w:rsidRPr="00374C49"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lang w:val="en-US"/>
              </w:rPr>
              <w:t xml:space="preserve"> Total</w:t>
            </w:r>
          </w:p>
        </w:tc>
        <w:tc>
          <w:tcPr>
            <w:tcW w:w="3524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color w:val="FF0000"/>
                <w:lang w:val="en-US"/>
              </w:rPr>
              <w:t>44</w:t>
            </w:r>
          </w:p>
        </w:tc>
      </w:tr>
    </w:tbl>
    <w:p w:rsidR="00A50FA9" w:rsidRPr="00374C49" w:rsidRDefault="00A50FA9" w:rsidP="00A50FA9">
      <w:pPr>
        <w:rPr>
          <w:rFonts w:ascii="Comic Sans MS" w:hAnsi="Comic Sans MS" w:cs="Arial"/>
          <w:lang w:val="en-US"/>
        </w:rPr>
      </w:pPr>
    </w:p>
    <w:p w:rsidR="00A50FA9" w:rsidRPr="00374C49" w:rsidRDefault="007314E4" w:rsidP="00A50FA9">
      <w:pPr>
        <w:pStyle w:val="Default"/>
        <w:spacing w:line="480" w:lineRule="auto"/>
        <w:rPr>
          <w:rFonts w:ascii="Comic Sans MS" w:hAnsi="Comic Sans MS"/>
          <w:szCs w:val="28"/>
          <w:lang w:val="en-US"/>
        </w:rPr>
      </w:pPr>
      <w:r w:rsidRPr="00374C49">
        <w:rPr>
          <w:rFonts w:ascii="Comic Sans MS" w:hAnsi="Comic Sans MS"/>
          <w:b/>
          <w:bCs/>
          <w:szCs w:val="28"/>
          <w:lang w:val="en-US"/>
        </w:rPr>
        <w:t>Task Description</w:t>
      </w:r>
      <w:r w:rsidR="00A50FA9" w:rsidRPr="00374C49">
        <w:rPr>
          <w:rFonts w:ascii="Comic Sans MS" w:hAnsi="Comic Sans MS"/>
          <w:b/>
          <w:bCs/>
          <w:szCs w:val="28"/>
          <w:lang w:val="en-US"/>
        </w:rPr>
        <w:t xml:space="preserve">: </w:t>
      </w:r>
    </w:p>
    <w:p w:rsidR="00BB0542" w:rsidRPr="00374C49" w:rsidRDefault="00BB0542" w:rsidP="00BB0542">
      <w:pPr>
        <w:spacing w:after="0"/>
        <w:ind w:left="705" w:hanging="705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color w:val="FF0000"/>
          <w:sz w:val="18"/>
          <w:szCs w:val="18"/>
          <w:lang w:val="en-US"/>
        </w:rPr>
        <w:t>M2</w:t>
      </w:r>
      <w:r w:rsidRPr="00374C49">
        <w:rPr>
          <w:rFonts w:ascii="Comic Sans MS" w:hAnsi="Comic Sans MS"/>
          <w:color w:val="FF0000"/>
          <w:sz w:val="18"/>
          <w:szCs w:val="18"/>
          <w:lang w:val="en-US"/>
        </w:rPr>
        <w:tab/>
      </w:r>
      <w:r w:rsidRPr="00374C49">
        <w:rPr>
          <w:rFonts w:ascii="Comic Sans MS" w:hAnsi="Comic Sans MS"/>
          <w:sz w:val="18"/>
          <w:szCs w:val="18"/>
          <w:lang w:val="en-US"/>
        </w:rPr>
        <w:t xml:space="preserve">The Participant will mount, connect and start the lighting </w:t>
      </w:r>
      <w:r w:rsidR="000A3DDD" w:rsidRPr="00374C49">
        <w:rPr>
          <w:rFonts w:ascii="Comic Sans MS" w:hAnsi="Comic Sans MS"/>
          <w:sz w:val="18"/>
          <w:szCs w:val="18"/>
          <w:lang w:val="en-US"/>
        </w:rPr>
        <w:t xml:space="preserve">control system 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and </w:t>
      </w:r>
      <w:r w:rsidR="000A3DDD" w:rsidRPr="00374C49">
        <w:rPr>
          <w:rFonts w:ascii="Comic Sans MS" w:hAnsi="Comic Sans MS"/>
          <w:sz w:val="18"/>
          <w:szCs w:val="18"/>
          <w:lang w:val="en-US"/>
        </w:rPr>
        <w:t xml:space="preserve">power outlets </w:t>
      </w:r>
      <w:r w:rsidRPr="00374C49">
        <w:rPr>
          <w:rFonts w:ascii="Comic Sans MS" w:hAnsi="Comic Sans MS"/>
          <w:sz w:val="18"/>
          <w:szCs w:val="18"/>
          <w:lang w:val="en-US"/>
        </w:rPr>
        <w:t>as presented in the attached documentation. You will program the Elko Wireless lighting controls for the following scenarios:</w:t>
      </w:r>
    </w:p>
    <w:p w:rsidR="00BB0542" w:rsidRPr="00374C49" w:rsidRDefault="00BB0542" w:rsidP="00BB0542">
      <w:pPr>
        <w:pStyle w:val="Listeavsnitt"/>
        <w:numPr>
          <w:ilvl w:val="0"/>
          <w:numId w:val="7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-SWL1</w:t>
      </w:r>
    </w:p>
    <w:p w:rsidR="00BB0542" w:rsidRPr="00374C49" w:rsidRDefault="00BB0542" w:rsidP="00BB0542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Right Side, Upper and Lower:</w:t>
      </w:r>
      <w:r w:rsidRPr="00374C49">
        <w:rPr>
          <w:rFonts w:ascii="Comic Sans MS" w:hAnsi="Comic Sans MS"/>
          <w:sz w:val="18"/>
          <w:szCs w:val="18"/>
          <w:lang w:val="en-US"/>
        </w:rPr>
        <w:tab/>
        <w:t>dimmer –LL1 Up-Down</w:t>
      </w:r>
    </w:p>
    <w:p w:rsidR="00BB0542" w:rsidRPr="00374C49" w:rsidRDefault="00BB0542" w:rsidP="00BB0542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Upper Left - scenario 1:</w:t>
      </w:r>
      <w:r w:rsidRPr="00374C49">
        <w:rPr>
          <w:rFonts w:ascii="Comic Sans MS" w:hAnsi="Comic Sans MS"/>
          <w:sz w:val="18"/>
          <w:szCs w:val="18"/>
          <w:lang w:val="en-US"/>
        </w:rPr>
        <w:tab/>
        <w:t>25 % Light effect -LL1 and 75 % Light effect -LL2</w:t>
      </w:r>
    </w:p>
    <w:p w:rsidR="00BB0542" w:rsidRPr="00374C49" w:rsidRDefault="00BB0542" w:rsidP="00BB0542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Lower Left - scenario 2:</w:t>
      </w:r>
      <w:r w:rsidRPr="00374C49">
        <w:rPr>
          <w:rFonts w:ascii="Comic Sans MS" w:hAnsi="Comic Sans MS"/>
          <w:sz w:val="18"/>
          <w:szCs w:val="18"/>
          <w:lang w:val="en-US"/>
        </w:rPr>
        <w:tab/>
        <w:t>75 % Light effect –LL1 and 25 % Light effect -LL2</w:t>
      </w:r>
    </w:p>
    <w:p w:rsidR="00BB0542" w:rsidRPr="00374C49" w:rsidRDefault="00BB0542" w:rsidP="00BB0542">
      <w:pPr>
        <w:pStyle w:val="Listeavsnitt"/>
        <w:numPr>
          <w:ilvl w:val="0"/>
          <w:numId w:val="7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-SWL2</w:t>
      </w:r>
    </w:p>
    <w:p w:rsidR="00BB0542" w:rsidRPr="00374C49" w:rsidRDefault="00BB0542" w:rsidP="00BB0542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Right Side, Upper and Lower:</w:t>
      </w:r>
      <w:r w:rsidRPr="00374C49">
        <w:rPr>
          <w:rFonts w:ascii="Comic Sans MS" w:hAnsi="Comic Sans MS"/>
          <w:sz w:val="18"/>
          <w:szCs w:val="18"/>
          <w:lang w:val="en-US"/>
        </w:rPr>
        <w:tab/>
        <w:t>dimmer –LL2 Up-Down</w:t>
      </w:r>
    </w:p>
    <w:p w:rsidR="00BB0542" w:rsidRPr="00374C49" w:rsidRDefault="00BB0542" w:rsidP="00BB0542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Upper Left - scenario 3:</w:t>
      </w:r>
      <w:r w:rsidRPr="00374C49">
        <w:rPr>
          <w:rFonts w:ascii="Comic Sans MS" w:hAnsi="Comic Sans MS"/>
          <w:sz w:val="18"/>
          <w:szCs w:val="18"/>
          <w:lang w:val="en-US"/>
        </w:rPr>
        <w:tab/>
        <w:t>100 % Light effect both -LL1and</w:t>
      </w:r>
      <w:r w:rsidR="001B52BA" w:rsidRPr="00374C49">
        <w:rPr>
          <w:rFonts w:ascii="Comic Sans MS" w:hAnsi="Comic Sans MS"/>
          <w:sz w:val="18"/>
          <w:szCs w:val="18"/>
          <w:lang w:val="en-US"/>
        </w:rPr>
        <w:t xml:space="preserve"> </w:t>
      </w:r>
      <w:r w:rsidRPr="00374C49">
        <w:rPr>
          <w:rFonts w:ascii="Comic Sans MS" w:hAnsi="Comic Sans MS"/>
          <w:sz w:val="18"/>
          <w:szCs w:val="18"/>
          <w:lang w:val="en-US"/>
        </w:rPr>
        <w:t xml:space="preserve"> –LL2 </w:t>
      </w:r>
    </w:p>
    <w:p w:rsidR="00BB0542" w:rsidRPr="00374C49" w:rsidRDefault="00BB0542" w:rsidP="00BB0542">
      <w:pPr>
        <w:pStyle w:val="Listeavsnitt"/>
        <w:numPr>
          <w:ilvl w:val="0"/>
          <w:numId w:val="6"/>
        </w:numPr>
        <w:spacing w:after="0"/>
        <w:rPr>
          <w:rFonts w:ascii="Comic Sans MS" w:hAnsi="Comic Sans MS"/>
          <w:sz w:val="18"/>
          <w:szCs w:val="18"/>
          <w:lang w:val="en-US"/>
        </w:rPr>
      </w:pPr>
      <w:r w:rsidRPr="00374C49">
        <w:rPr>
          <w:rFonts w:ascii="Comic Sans MS" w:hAnsi="Comic Sans MS"/>
          <w:sz w:val="18"/>
          <w:szCs w:val="18"/>
          <w:lang w:val="en-US"/>
        </w:rPr>
        <w:t>Lower Left - scenario 4:</w:t>
      </w:r>
      <w:r w:rsidRPr="00374C49">
        <w:rPr>
          <w:rFonts w:ascii="Comic Sans MS" w:hAnsi="Comic Sans MS"/>
          <w:sz w:val="18"/>
          <w:szCs w:val="18"/>
          <w:lang w:val="en-US"/>
        </w:rPr>
        <w:tab/>
        <w:t>Turn off -LL1 and –LL2, Both lights out</w:t>
      </w:r>
    </w:p>
    <w:p w:rsidR="00A50FA9" w:rsidRPr="00374C49" w:rsidRDefault="00A50FA9" w:rsidP="00A50FA9">
      <w:pPr>
        <w:rPr>
          <w:rFonts w:ascii="Comic Sans MS" w:hAnsi="Comic Sans MS"/>
          <w:lang w:val="en-US"/>
        </w:rPr>
      </w:pPr>
    </w:p>
    <w:tbl>
      <w:tblPr>
        <w:tblStyle w:val="Tabellrutenett"/>
        <w:tblW w:w="10031" w:type="dxa"/>
        <w:tblLook w:val="04A0" w:firstRow="1" w:lastRow="0" w:firstColumn="1" w:lastColumn="0" w:noHBand="0" w:noVBand="1"/>
      </w:tblPr>
      <w:tblGrid>
        <w:gridCol w:w="4644"/>
        <w:gridCol w:w="2581"/>
        <w:gridCol w:w="2806"/>
      </w:tblGrid>
      <w:tr w:rsidR="0066617F" w:rsidTr="0066617F">
        <w:trPr>
          <w:trHeight w:val="558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17F" w:rsidRDefault="0066617F">
            <w:pPr>
              <w:pStyle w:val="Defaul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b/>
                <w:bCs/>
                <w:lang w:val="en-US"/>
              </w:rPr>
              <w:lastRenderedPageBreak/>
              <w:t>Participant’s Name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17F" w:rsidRDefault="0066617F">
            <w:pPr>
              <w:pStyle w:val="Default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b/>
                <w:bCs/>
                <w:lang w:val="en-US"/>
              </w:rPr>
              <w:t>School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17F" w:rsidRDefault="0066617F">
            <w:pPr>
              <w:pStyle w:val="Default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b/>
                <w:bCs/>
                <w:lang w:val="en-US"/>
              </w:rPr>
              <w:t>Judge’s Form Task</w:t>
            </w:r>
          </w:p>
        </w:tc>
      </w:tr>
      <w:tr w:rsidR="0066617F" w:rsidTr="0066617F">
        <w:trPr>
          <w:trHeight w:val="608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17F" w:rsidRDefault="0066617F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17F" w:rsidRDefault="0066617F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17F" w:rsidRDefault="0066617F">
            <w:pPr>
              <w:pStyle w:val="Default"/>
              <w:jc w:val="center"/>
              <w:rPr>
                <w:rFonts w:ascii="Comic Sans MS" w:hAnsi="Comic Sans MS"/>
                <w:color w:val="FF0000"/>
                <w:lang w:val="en-US"/>
              </w:rPr>
            </w:pPr>
            <w:r>
              <w:rPr>
                <w:rFonts w:ascii="Comic Sans MS" w:hAnsi="Comic Sans MS"/>
                <w:color w:val="FF0000"/>
                <w:lang w:val="en-US"/>
              </w:rPr>
              <w:t>Module 2</w:t>
            </w:r>
          </w:p>
        </w:tc>
      </w:tr>
    </w:tbl>
    <w:p w:rsidR="00A50FA9" w:rsidRDefault="00A50FA9" w:rsidP="00A50FA9">
      <w:pPr>
        <w:rPr>
          <w:rFonts w:ascii="Comic Sans MS" w:hAnsi="Comic Sans MS" w:cs="Arial"/>
          <w:b/>
          <w:bCs/>
          <w:color w:val="000000"/>
          <w:sz w:val="16"/>
          <w:szCs w:val="16"/>
          <w:lang w:val="en-US"/>
        </w:rPr>
      </w:pPr>
    </w:p>
    <w:p w:rsidR="0066617F" w:rsidRPr="008467C5" w:rsidRDefault="0066617F" w:rsidP="00A50FA9">
      <w:pPr>
        <w:rPr>
          <w:rFonts w:ascii="Comic Sans MS" w:hAnsi="Comic Sans MS" w:cs="Arial"/>
          <w:b/>
          <w:bCs/>
          <w:color w:val="000000"/>
          <w:sz w:val="16"/>
          <w:szCs w:val="16"/>
          <w:lang w:val="en-US"/>
        </w:rPr>
      </w:pPr>
    </w:p>
    <w:tbl>
      <w:tblPr>
        <w:tblStyle w:val="Tabellrutenett"/>
        <w:tblW w:w="9889" w:type="dxa"/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5245"/>
        <w:gridCol w:w="709"/>
        <w:gridCol w:w="708"/>
        <w:gridCol w:w="709"/>
      </w:tblGrid>
      <w:tr w:rsidR="00A50FA9" w:rsidRPr="00374C49" w:rsidTr="00A50FA9">
        <w:trPr>
          <w:trHeight w:val="670"/>
        </w:trPr>
        <w:tc>
          <w:tcPr>
            <w:tcW w:w="534" w:type="dxa"/>
            <w:shd w:val="clear" w:color="auto" w:fill="BFBFBF" w:themeFill="background1" w:themeFillShade="BF"/>
          </w:tcPr>
          <w:p w:rsidR="00A50FA9" w:rsidRPr="00374C49" w:rsidRDefault="00A50FA9" w:rsidP="00A50FA9">
            <w:pPr>
              <w:pStyle w:val="Default"/>
              <w:jc w:val="center"/>
              <w:rPr>
                <w:rFonts w:ascii="Comic Sans MS" w:hAnsi="Comic Sans MS"/>
                <w:b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A50FA9" w:rsidRPr="00374C49" w:rsidRDefault="00A50FA9" w:rsidP="00122C97">
            <w:pPr>
              <w:pStyle w:val="Default"/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sz w:val="16"/>
                <w:szCs w:val="16"/>
                <w:lang w:val="en-US"/>
              </w:rPr>
              <w:br/>
            </w:r>
            <w:r w:rsidR="00122C97" w:rsidRPr="00374C49">
              <w:rPr>
                <w:rFonts w:ascii="Comic Sans MS" w:hAnsi="Comic Sans MS"/>
                <w:sz w:val="16"/>
                <w:szCs w:val="16"/>
                <w:lang w:val="en-US"/>
              </w:rPr>
              <w:t>Description</w:t>
            </w:r>
          </w:p>
        </w:tc>
        <w:tc>
          <w:tcPr>
            <w:tcW w:w="5245" w:type="dxa"/>
            <w:shd w:val="clear" w:color="auto" w:fill="BFBFBF" w:themeFill="background1" w:themeFillShade="BF"/>
          </w:tcPr>
          <w:p w:rsidR="00122C97" w:rsidRPr="00374C49" w:rsidRDefault="00122C97" w:rsidP="00A50FA9">
            <w:pPr>
              <w:pStyle w:val="Default"/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  <w:p w:rsidR="00A50FA9" w:rsidRPr="00374C49" w:rsidRDefault="00122C97" w:rsidP="00A50FA9">
            <w:pPr>
              <w:pStyle w:val="Default"/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sz w:val="16"/>
                <w:szCs w:val="16"/>
                <w:lang w:val="en-US"/>
              </w:rPr>
              <w:t>Evaluation Criteria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A50FA9" w:rsidRPr="00DD3792" w:rsidRDefault="00DD3792" w:rsidP="00DD3792">
            <w:pPr>
              <w:pStyle w:val="Default"/>
              <w:jc w:val="center"/>
              <w:rPr>
                <w:rFonts w:ascii="Comic Sans MS" w:hAnsi="Comic Sans MS"/>
                <w:sz w:val="12"/>
                <w:szCs w:val="12"/>
                <w:lang w:val="en-US"/>
              </w:rPr>
            </w:pPr>
            <w:proofErr w:type="spellStart"/>
            <w:r w:rsidRPr="00DD3792">
              <w:rPr>
                <w:rFonts w:ascii="Comic Sans MS" w:hAnsi="Comic Sans MS"/>
                <w:sz w:val="12"/>
                <w:szCs w:val="12"/>
                <w:lang w:val="en-US"/>
              </w:rPr>
              <w:t>Detra</w:t>
            </w:r>
            <w:r>
              <w:rPr>
                <w:rFonts w:ascii="Comic Sans MS" w:hAnsi="Comic Sans MS"/>
                <w:sz w:val="12"/>
                <w:szCs w:val="12"/>
                <w:lang w:val="en-US"/>
              </w:rPr>
              <w:t>-</w:t>
            </w:r>
            <w:r w:rsidRPr="00DD3792">
              <w:rPr>
                <w:rFonts w:ascii="Comic Sans MS" w:hAnsi="Comic Sans MS"/>
                <w:sz w:val="12"/>
                <w:szCs w:val="12"/>
                <w:lang w:val="en-US"/>
              </w:rPr>
              <w:t>cted</w:t>
            </w:r>
            <w:proofErr w:type="spellEnd"/>
            <w:r w:rsidRPr="00DD3792">
              <w:rPr>
                <w:rFonts w:ascii="Comic Sans MS" w:hAnsi="Comic Sans MS"/>
                <w:sz w:val="12"/>
                <w:szCs w:val="12"/>
                <w:lang w:val="en-US"/>
              </w:rPr>
              <w:t xml:space="preserve"> Point</w:t>
            </w:r>
            <w:r w:rsidR="00122C97" w:rsidRPr="00DD3792">
              <w:rPr>
                <w:rFonts w:ascii="Comic Sans MS" w:hAnsi="Comic Sans MS"/>
                <w:sz w:val="12"/>
                <w:szCs w:val="12"/>
                <w:lang w:val="en-US"/>
              </w:rPr>
              <w:t>s</w:t>
            </w:r>
          </w:p>
        </w:tc>
        <w:tc>
          <w:tcPr>
            <w:tcW w:w="708" w:type="dxa"/>
            <w:shd w:val="clear" w:color="auto" w:fill="BFBFBF" w:themeFill="background1" w:themeFillShade="BF"/>
          </w:tcPr>
          <w:p w:rsidR="00A50FA9" w:rsidRPr="00DD3792" w:rsidRDefault="00A50FA9" w:rsidP="008467C5">
            <w:pPr>
              <w:pStyle w:val="Default"/>
              <w:jc w:val="center"/>
              <w:rPr>
                <w:rFonts w:ascii="Comic Sans MS" w:hAnsi="Comic Sans MS"/>
                <w:sz w:val="12"/>
                <w:szCs w:val="12"/>
                <w:lang w:val="en-US"/>
              </w:rPr>
            </w:pPr>
            <w:r w:rsidRPr="00DD3792">
              <w:rPr>
                <w:rFonts w:ascii="Comic Sans MS" w:hAnsi="Comic Sans MS"/>
                <w:sz w:val="12"/>
                <w:szCs w:val="12"/>
                <w:lang w:val="en-US"/>
              </w:rPr>
              <w:t>Max P</w:t>
            </w:r>
            <w:r w:rsidR="00122C97" w:rsidRPr="00DD3792">
              <w:rPr>
                <w:rFonts w:ascii="Comic Sans MS" w:hAnsi="Comic Sans MS"/>
                <w:sz w:val="12"/>
                <w:szCs w:val="12"/>
                <w:lang w:val="en-US"/>
              </w:rPr>
              <w:t>oints</w:t>
            </w:r>
          </w:p>
        </w:tc>
        <w:tc>
          <w:tcPr>
            <w:tcW w:w="709" w:type="dxa"/>
            <w:shd w:val="clear" w:color="auto" w:fill="BFBFBF" w:themeFill="background1" w:themeFillShade="BF"/>
          </w:tcPr>
          <w:p w:rsidR="00A50FA9" w:rsidRPr="00DD3792" w:rsidRDefault="00201E46" w:rsidP="00A50FA9">
            <w:pPr>
              <w:pStyle w:val="Default"/>
              <w:jc w:val="center"/>
              <w:rPr>
                <w:rFonts w:ascii="Comic Sans MS" w:hAnsi="Comic Sans MS"/>
                <w:sz w:val="12"/>
                <w:szCs w:val="12"/>
                <w:lang w:val="en-US"/>
              </w:rPr>
            </w:pPr>
            <w:r w:rsidRPr="00DD3792">
              <w:rPr>
                <w:rFonts w:ascii="Comic Sans MS" w:hAnsi="Comic Sans MS"/>
                <w:sz w:val="12"/>
                <w:szCs w:val="12"/>
                <w:lang w:val="en-US"/>
              </w:rPr>
              <w:t>Earned Points</w:t>
            </w:r>
          </w:p>
        </w:tc>
      </w:tr>
      <w:tr w:rsidR="00A50FA9" w:rsidRPr="00374C49" w:rsidTr="00A50FA9">
        <w:trPr>
          <w:trHeight w:hRule="exact" w:val="489"/>
        </w:trPr>
        <w:tc>
          <w:tcPr>
            <w:tcW w:w="534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color w:val="FF0000"/>
                <w:sz w:val="16"/>
                <w:szCs w:val="16"/>
                <w:lang w:val="en-US"/>
              </w:rPr>
              <w:t xml:space="preserve"> M2</w:t>
            </w:r>
          </w:p>
        </w:tc>
        <w:tc>
          <w:tcPr>
            <w:tcW w:w="1984" w:type="dxa"/>
          </w:tcPr>
          <w:p w:rsidR="00A50FA9" w:rsidRPr="00374C49" w:rsidRDefault="00122C97" w:rsidP="004E2E1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Light</w:t>
            </w:r>
            <w:r w:rsidR="004E2E1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ing</w:t>
            </w: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 control </w:t>
            </w:r>
            <w:r w:rsidR="004E2E1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and power outlets</w:t>
            </w:r>
          </w:p>
        </w:tc>
        <w:tc>
          <w:tcPr>
            <w:tcW w:w="5245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3143C8">
        <w:trPr>
          <w:trHeight w:hRule="exact" w:val="2238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A1</w:t>
            </w:r>
          </w:p>
        </w:tc>
        <w:tc>
          <w:tcPr>
            <w:tcW w:w="1984" w:type="dxa"/>
          </w:tcPr>
          <w:p w:rsidR="00A50FA9" w:rsidRPr="00374C49" w:rsidRDefault="00201E46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Electrical Safety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201E46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2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15135E" w:rsidRPr="00374C49" w:rsidRDefault="0015135E" w:rsidP="0015135E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1 Point is detracted for the following faults:</w:t>
            </w:r>
          </w:p>
          <w:p w:rsidR="003143C8" w:rsidRPr="00374C49" w:rsidRDefault="003143C8" w:rsidP="003143C8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Correct measurement </w:t>
            </w:r>
            <w:r w:rsidR="00374C4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of earth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continuity resistance – equal to or less than 0,5Ω</w:t>
            </w:r>
          </w:p>
          <w:p w:rsidR="003143C8" w:rsidRPr="00374C49" w:rsidRDefault="003143C8" w:rsidP="003143C8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Correct measurement of resistance – equal to or more than 1MΩ</w:t>
            </w:r>
          </w:p>
          <w:p w:rsidR="003143C8" w:rsidRPr="00374C49" w:rsidRDefault="003143C8" w:rsidP="003143C8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All covers closed and not damaged before supply connected</w:t>
            </w:r>
          </w:p>
          <w:p w:rsidR="003143C8" w:rsidRPr="00374C49" w:rsidRDefault="003143C8" w:rsidP="003143C8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3 Points are detracted for </w:t>
            </w:r>
            <w:r w:rsidR="001C1BF2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one of </w:t>
            </w: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the following fault</w:t>
            </w:r>
            <w:r w:rsidR="001C1BF2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s</w:t>
            </w:r>
          </w:p>
          <w:p w:rsidR="003143C8" w:rsidRPr="00374C49" w:rsidRDefault="003143C8" w:rsidP="003143C8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Working on the installation without :</w:t>
            </w:r>
          </w:p>
          <w:p w:rsidR="003143C8" w:rsidRPr="00374C49" w:rsidRDefault="003143C8" w:rsidP="003143C8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Disconnecting the power supply</w:t>
            </w:r>
          </w:p>
          <w:p w:rsidR="003143C8" w:rsidRPr="00374C49" w:rsidRDefault="003143C8" w:rsidP="003143C8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Securing installation against unintentional reconnection</w:t>
            </w:r>
          </w:p>
          <w:p w:rsidR="003143C8" w:rsidRPr="00374C49" w:rsidRDefault="003143C8" w:rsidP="003143C8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Make </w:t>
            </w:r>
            <w:r w:rsidR="00D375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measurements to insure the power is off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6</w:t>
            </w:r>
          </w:p>
        </w:tc>
        <w:tc>
          <w:tcPr>
            <w:tcW w:w="709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66617F">
        <w:trPr>
          <w:trHeight w:hRule="exact" w:val="1245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A2</w:t>
            </w:r>
          </w:p>
        </w:tc>
        <w:tc>
          <w:tcPr>
            <w:tcW w:w="1984" w:type="dxa"/>
          </w:tcPr>
          <w:p w:rsidR="00A50FA9" w:rsidRPr="00374C49" w:rsidRDefault="003247EB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Health, Environment and Safety</w:t>
            </w:r>
          </w:p>
          <w:p w:rsidR="00A50FA9" w:rsidRPr="00374C49" w:rsidRDefault="00E75C0F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3247EB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2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15135E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1 Point is detracted for:</w:t>
            </w:r>
          </w:p>
          <w:p w:rsidR="0015135E" w:rsidRPr="00374C49" w:rsidRDefault="0015135E" w:rsidP="0015135E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Disorganization of tools, equipment, materials and waste 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br/>
              <w:t xml:space="preserve">- Failure to use proper work clothes and </w:t>
            </w:r>
            <w:r w:rsidR="00B2016A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safety 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shoes</w:t>
            </w:r>
          </w:p>
          <w:p w:rsidR="0015135E" w:rsidRPr="00374C49" w:rsidRDefault="0015135E" w:rsidP="0015135E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Failure to use protective glasses and hearing protectors</w:t>
            </w:r>
          </w:p>
          <w:p w:rsidR="0015135E" w:rsidRPr="00374C49" w:rsidRDefault="0015135E" w:rsidP="0015135E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Imprecise measurement which leads to unnecessary waste 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50FA9">
        <w:trPr>
          <w:trHeight w:hRule="exact" w:val="1135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B1</w:t>
            </w:r>
          </w:p>
        </w:tc>
        <w:tc>
          <w:tcPr>
            <w:tcW w:w="1984" w:type="dxa"/>
          </w:tcPr>
          <w:p w:rsidR="00A50FA9" w:rsidRPr="00374C49" w:rsidRDefault="003247EB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Starting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proofErr w:type="spellStart"/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proofErr w:type="spellEnd"/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2</w:t>
            </w:r>
          </w:p>
        </w:tc>
        <w:tc>
          <w:tcPr>
            <w:tcW w:w="5245" w:type="dxa"/>
          </w:tcPr>
          <w:p w:rsidR="00A50FA9" w:rsidRPr="00374C49" w:rsidRDefault="0015135E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2 Points are detracted for faults with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B2016A" w:rsidRPr="00374C49" w:rsidRDefault="00B2016A" w:rsidP="00B2016A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Installation report ok –  safe to power up – power up ok – the installation functions as intended</w:t>
            </w:r>
          </w:p>
          <w:p w:rsidR="00B2016A" w:rsidRPr="00374C49" w:rsidRDefault="00B2016A" w:rsidP="00B2016A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No second Attempt needed</w:t>
            </w:r>
          </w:p>
          <w:p w:rsidR="00B2016A" w:rsidRPr="00374C49" w:rsidRDefault="00B2016A" w:rsidP="00B2016A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No third Attempt needed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6</w:t>
            </w:r>
          </w:p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4E2E19">
        <w:trPr>
          <w:trHeight w:hRule="exact" w:val="2606"/>
        </w:trPr>
        <w:tc>
          <w:tcPr>
            <w:tcW w:w="534" w:type="dxa"/>
            <w:tcBorders>
              <w:bottom w:val="single" w:sz="4" w:space="0" w:color="auto"/>
            </w:tcBorders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B2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50FA9" w:rsidRPr="00374C49" w:rsidRDefault="003247EB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Function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3247EB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2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A50FA9" w:rsidRPr="00374C49" w:rsidRDefault="006170C1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1 point detracted for faults with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-LL1 dimmer</w:t>
            </w:r>
            <w:r w:rsidR="006170C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up/down with 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–SWL1 </w:t>
            </w:r>
            <w:r w:rsidR="006170C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right-hand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side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-LL2 dimmer </w:t>
            </w:r>
            <w:r w:rsidR="006170C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up/down </w:t>
            </w:r>
            <w:r w:rsidR="00374C4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with</w:t>
            </w:r>
            <w:r w:rsidR="006170C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–SWL2 </w:t>
            </w:r>
            <w:r w:rsidR="006170C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right-hand side</w:t>
            </w:r>
          </w:p>
          <w:p w:rsidR="00A50FA9" w:rsidRPr="00374C49" w:rsidRDefault="006170C1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Scenario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1</w:t>
            </w:r>
          </w:p>
          <w:p w:rsidR="00A50FA9" w:rsidRPr="00374C49" w:rsidRDefault="006170C1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Scenario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2</w:t>
            </w:r>
          </w:p>
          <w:p w:rsidR="00A50FA9" w:rsidRPr="00374C49" w:rsidRDefault="006170C1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Scenario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3</w:t>
            </w:r>
          </w:p>
          <w:p w:rsidR="00A50FA9" w:rsidRPr="00374C49" w:rsidRDefault="006170C1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Scenario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4</w:t>
            </w:r>
          </w:p>
          <w:p w:rsidR="00A50FA9" w:rsidRPr="00374C49" w:rsidRDefault="00A50A31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Functio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n –P1</w:t>
            </w:r>
          </w:p>
          <w:p w:rsidR="00A50FA9" w:rsidRPr="00374C49" w:rsidRDefault="00A50A31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Functio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n –P2</w:t>
            </w:r>
          </w:p>
          <w:p w:rsidR="00A50FA9" w:rsidRPr="00374C49" w:rsidRDefault="006170C1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4 points are detracted for faults with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6170C1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6170C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Correct connection of light</w:t>
            </w:r>
            <w:r w:rsidR="00A50A31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ing control system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12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4E2E19">
        <w:trPr>
          <w:trHeight w:hRule="exact" w:val="1118"/>
        </w:trPr>
        <w:tc>
          <w:tcPr>
            <w:tcW w:w="534" w:type="dxa"/>
            <w:tcBorders>
              <w:bottom w:val="single" w:sz="4" w:space="0" w:color="auto"/>
            </w:tcBorders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bCs/>
                <w:color w:val="FF0000"/>
                <w:sz w:val="16"/>
                <w:szCs w:val="16"/>
                <w:lang w:val="en-US"/>
              </w:rPr>
              <w:t>C1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50FA9" w:rsidRPr="00374C49" w:rsidRDefault="003247EB" w:rsidP="00A50FA9">
            <w:pPr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Circuit Design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Modul</w:t>
            </w:r>
            <w:r w:rsidR="003247EB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2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A50FA9" w:rsidRPr="00374C49" w:rsidRDefault="006170C1" w:rsidP="00A50FA9">
            <w:pPr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1 point detracted for fault with</w:t>
            </w:r>
            <w:r w:rsidR="00A50FA9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</w:t>
            </w:r>
            <w:r w:rsidR="006170C1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Color use on leads to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–P1/-P2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</w:t>
            </w:r>
            <w:r w:rsidR="006170C1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Color use on leads to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–LL1/-LL2</w:t>
            </w: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</w:t>
            </w:r>
            <w:r w:rsidR="008211BA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Color use on leads to </w:t>
            </w:r>
            <w:r w:rsidR="00B119A4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-WLD1/-WLD2 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i</w:t>
            </w:r>
            <w:r w:rsidR="008211BA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n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–JB1</w:t>
            </w:r>
          </w:p>
          <w:p w:rsidR="00A50FA9" w:rsidRPr="00374C49" w:rsidRDefault="00A50FA9" w:rsidP="008211BA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- </w:t>
            </w:r>
            <w:r w:rsidR="008211BA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Cable type to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 –D1 /-JB1/-LL1/-LL2 (</w:t>
            </w:r>
            <w:r w:rsidR="00270100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 xml:space="preserve">PFXP </w:t>
            </w:r>
            <w:r w:rsidR="00B119A4"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3G2</w:t>
            </w:r>
            <w:r w:rsidRPr="00374C49"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  <w:t>,5)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71774A">
        <w:trPr>
          <w:trHeight w:hRule="exact" w:val="3271"/>
        </w:trPr>
        <w:tc>
          <w:tcPr>
            <w:tcW w:w="534" w:type="dxa"/>
            <w:tcBorders>
              <w:top w:val="single" w:sz="4" w:space="0" w:color="auto"/>
            </w:tcBorders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D1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A50FA9" w:rsidRPr="00374C49" w:rsidRDefault="003247EB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Set up of equipment and wiring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3247EB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2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A50FA9" w:rsidRPr="00374C49" w:rsidRDefault="008211BA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0.75 points will be detracted for faults of 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≥</w:t>
            </w: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5mm in placement and orientation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-JB1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-LL1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-LL2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-P1 / -P2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-D1</w:t>
            </w:r>
          </w:p>
          <w:p w:rsidR="00A50FA9" w:rsidRPr="00374C49" w:rsidRDefault="008211BA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-D1: in addition to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0,75p </w:t>
            </w:r>
            <w:r w:rsidR="00B119A4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for fitting of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lid</w:t>
            </w:r>
          </w:p>
          <w:p w:rsidR="00A50FA9" w:rsidRPr="00374C49" w:rsidRDefault="008211BA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0.75 points will be detracted for faults in conduit/running cable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 (b</w:t>
            </w: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ends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, </w:t>
            </w: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 xml:space="preserve">orientation and </w:t>
            </w:r>
            <w:r w:rsidR="00245783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clamp</w:t>
            </w: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ing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)</w:t>
            </w:r>
          </w:p>
          <w:p w:rsidR="00A50FA9" w:rsidRPr="00374C49" w:rsidRDefault="008211BA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Cable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–W4</w:t>
            </w:r>
          </w:p>
          <w:p w:rsidR="00A50FA9" w:rsidRPr="00374C49" w:rsidRDefault="008211BA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Cable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–W6</w:t>
            </w:r>
          </w:p>
          <w:p w:rsidR="00A50FA9" w:rsidRPr="00374C49" w:rsidRDefault="008211BA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Cable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–W7</w:t>
            </w:r>
          </w:p>
          <w:p w:rsidR="00A50FA9" w:rsidRPr="00374C49" w:rsidRDefault="008211BA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 Cable</w:t>
            </w:r>
            <w:r w:rsidR="00A50FA9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–W8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</w:tcPr>
          <w:p w:rsidR="00A50FA9" w:rsidRPr="00374C49" w:rsidRDefault="00A50FA9" w:rsidP="00A50FA9">
            <w:pPr>
              <w:tabs>
                <w:tab w:val="center" w:pos="246"/>
              </w:tabs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7,5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50FA9">
        <w:trPr>
          <w:trHeight w:hRule="exact" w:val="2131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E1</w:t>
            </w:r>
          </w:p>
        </w:tc>
        <w:tc>
          <w:tcPr>
            <w:tcW w:w="1984" w:type="dxa"/>
          </w:tcPr>
          <w:p w:rsidR="00A50FA9" w:rsidRPr="00374C49" w:rsidRDefault="003247EB" w:rsidP="00A50FA9">
            <w:pPr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Wiring and Connections</w:t>
            </w:r>
          </w:p>
          <w:p w:rsidR="00A50FA9" w:rsidRPr="00374C49" w:rsidRDefault="00A50FA9" w:rsidP="00A50FA9">
            <w:pPr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Modul</w:t>
            </w:r>
            <w:r w:rsidR="003247EB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e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 2</w:t>
            </w:r>
          </w:p>
          <w:p w:rsidR="00A50FA9" w:rsidRPr="00374C49" w:rsidRDefault="00A50FA9" w:rsidP="00A50FA9">
            <w:pPr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8211BA" w:rsidP="00A50FA9">
            <w:pPr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 xml:space="preserve">0.75 points will be detracted for faults in </w:t>
            </w:r>
            <w:r w:rsidR="00292702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conductors securely terminated</w:t>
            </w: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 xml:space="preserve">, </w:t>
            </w:r>
            <w:r w:rsidR="00F17CC8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 xml:space="preserve">no </w:t>
            </w: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damage</w:t>
            </w:r>
            <w:r w:rsidR="00456652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 xml:space="preserve"> to leads and </w:t>
            </w:r>
            <w:r w:rsidR="00F17CC8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 xml:space="preserve">no bare </w:t>
            </w:r>
            <w:r w:rsidR="00456652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copper</w:t>
            </w:r>
            <w:r w:rsidR="00F17CC8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 xml:space="preserve"> visible</w:t>
            </w:r>
            <w:r w:rsidR="00A50FA9"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-JB1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-LL1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-LL2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-P1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-P2</w:t>
            </w:r>
          </w:p>
          <w:p w:rsidR="00A50FA9" w:rsidRPr="00374C49" w:rsidRDefault="00456652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0.75 points detracted for faults in cleanliness</w:t>
            </w:r>
            <w:r w:rsidR="00A50FA9" w:rsidRPr="00374C49"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  <w:t>: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- </w:t>
            </w:r>
            <w:r w:rsidR="00456652"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 xml:space="preserve">Individual leads in </w:t>
            </w:r>
            <w:r w:rsidRPr="00374C49"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  <w:t>–JB1</w:t>
            </w:r>
          </w:p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  <w:p w:rsidR="00A50FA9" w:rsidRPr="00374C49" w:rsidRDefault="00A50FA9" w:rsidP="00A50FA9">
            <w:pPr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4,5</w:t>
            </w: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50FA9">
        <w:trPr>
          <w:trHeight w:hRule="exact" w:val="443"/>
        </w:trPr>
        <w:tc>
          <w:tcPr>
            <w:tcW w:w="534" w:type="dxa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5245" w:type="dxa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8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</w:p>
        </w:tc>
      </w:tr>
      <w:tr w:rsidR="00A50FA9" w:rsidRPr="00374C49" w:rsidTr="00A50FA9">
        <w:trPr>
          <w:trHeight w:hRule="exact" w:val="455"/>
        </w:trPr>
        <w:tc>
          <w:tcPr>
            <w:tcW w:w="534" w:type="dxa"/>
            <w:shd w:val="clear" w:color="auto" w:fill="A6A6A6" w:themeFill="background1" w:themeFillShade="A6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/>
                <w:b/>
                <w:sz w:val="16"/>
                <w:szCs w:val="16"/>
                <w:lang w:val="en-US"/>
              </w:rPr>
              <w:t>Sub</w:t>
            </w:r>
          </w:p>
        </w:tc>
        <w:tc>
          <w:tcPr>
            <w:tcW w:w="7229" w:type="dxa"/>
            <w:gridSpan w:val="2"/>
            <w:shd w:val="clear" w:color="auto" w:fill="A6A6A6" w:themeFill="background1" w:themeFillShade="A6"/>
          </w:tcPr>
          <w:p w:rsidR="00A50FA9" w:rsidRPr="00374C49" w:rsidRDefault="003247EB" w:rsidP="006A1EE9">
            <w:pPr>
              <w:spacing w:line="480" w:lineRule="auto"/>
              <w:rPr>
                <w:rFonts w:ascii="Comic Sans MS" w:hAnsi="Comic Sans MS" w:cs="Arial"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sz w:val="16"/>
                <w:szCs w:val="16"/>
                <w:lang w:val="en-US"/>
              </w:rPr>
              <w:t>Participant’s total points for M2 Light</w:t>
            </w:r>
            <w:r w:rsidR="006A1EE9">
              <w:rPr>
                <w:rFonts w:ascii="Comic Sans MS" w:hAnsi="Comic Sans MS" w:cs="Arial"/>
                <w:sz w:val="16"/>
                <w:szCs w:val="16"/>
                <w:lang w:val="en-US"/>
              </w:rPr>
              <w:t>ing</w:t>
            </w:r>
            <w:r w:rsidRPr="00374C49">
              <w:rPr>
                <w:rFonts w:ascii="Comic Sans MS" w:hAnsi="Comic Sans MS" w:cs="Arial"/>
                <w:sz w:val="16"/>
                <w:szCs w:val="16"/>
                <w:lang w:val="en-US"/>
              </w:rPr>
              <w:t xml:space="preserve"> Control and </w:t>
            </w:r>
            <w:r w:rsidR="006A1EE9">
              <w:rPr>
                <w:rFonts w:ascii="Comic Sans MS" w:hAnsi="Comic Sans MS" w:cs="Arial"/>
                <w:sz w:val="16"/>
                <w:szCs w:val="16"/>
                <w:lang w:val="en-US"/>
              </w:rPr>
              <w:t>Power Outlets</w:t>
            </w:r>
          </w:p>
        </w:tc>
        <w:tc>
          <w:tcPr>
            <w:tcW w:w="709" w:type="dxa"/>
            <w:shd w:val="clear" w:color="auto" w:fill="A6A6A6" w:themeFill="background1" w:themeFillShade="A6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sz w:val="16"/>
                <w:szCs w:val="16"/>
                <w:lang w:val="en-US"/>
              </w:rPr>
            </w:pPr>
            <w:proofErr w:type="spellStart"/>
            <w:r w:rsidRPr="00374C49">
              <w:rPr>
                <w:rFonts w:ascii="Comic Sans MS" w:hAnsi="Comic Sans MS"/>
                <w:sz w:val="16"/>
                <w:szCs w:val="16"/>
                <w:lang w:val="en-US"/>
              </w:rPr>
              <w:t>Poengsum</w:t>
            </w:r>
            <w:proofErr w:type="spellEnd"/>
          </w:p>
        </w:tc>
        <w:tc>
          <w:tcPr>
            <w:tcW w:w="708" w:type="dxa"/>
            <w:shd w:val="clear" w:color="auto" w:fill="A6A6A6" w:themeFill="background1" w:themeFillShade="A6"/>
          </w:tcPr>
          <w:p w:rsidR="00A50FA9" w:rsidRPr="00374C49" w:rsidRDefault="00A50FA9" w:rsidP="00A50FA9">
            <w:pPr>
              <w:spacing w:line="480" w:lineRule="auto"/>
              <w:jc w:val="center"/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</w:pPr>
            <w:r w:rsidRPr="00374C49">
              <w:rPr>
                <w:rFonts w:ascii="Comic Sans MS" w:hAnsi="Comic Sans MS" w:cs="Arial"/>
                <w:b/>
                <w:color w:val="FF0000"/>
                <w:sz w:val="16"/>
                <w:szCs w:val="16"/>
                <w:lang w:val="en-US"/>
              </w:rPr>
              <w:t>44</w:t>
            </w:r>
          </w:p>
        </w:tc>
        <w:tc>
          <w:tcPr>
            <w:tcW w:w="709" w:type="dxa"/>
            <w:shd w:val="clear" w:color="auto" w:fill="auto"/>
          </w:tcPr>
          <w:p w:rsidR="00A50FA9" w:rsidRPr="00374C49" w:rsidRDefault="00A50FA9" w:rsidP="00A50FA9">
            <w:pPr>
              <w:pStyle w:val="Default"/>
              <w:rPr>
                <w:rFonts w:ascii="Comic Sans MS" w:hAnsi="Comic Sans MS"/>
                <w:b/>
                <w:sz w:val="16"/>
                <w:szCs w:val="16"/>
                <w:lang w:val="en-US"/>
              </w:rPr>
            </w:pPr>
          </w:p>
        </w:tc>
      </w:tr>
    </w:tbl>
    <w:p w:rsidR="00A50FA9" w:rsidRPr="00374C49" w:rsidRDefault="00A50FA9" w:rsidP="00A50FA9">
      <w:pPr>
        <w:rPr>
          <w:rFonts w:ascii="Comic Sans MS" w:hAnsi="Comic Sans MS"/>
          <w:b/>
          <w:lang w:val="en-US"/>
        </w:rPr>
      </w:pPr>
    </w:p>
    <w:p w:rsidR="003F62EF" w:rsidRPr="00374C49" w:rsidRDefault="003F62EF" w:rsidP="00A50FA9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br w:type="page"/>
      </w:r>
    </w:p>
    <w:p w:rsidR="004750C1" w:rsidRPr="00374C49" w:rsidRDefault="00405A7E" w:rsidP="00E747DC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lastRenderedPageBreak/>
        <w:t xml:space="preserve">Description </w:t>
      </w:r>
      <w:r w:rsidR="002E7B61" w:rsidRPr="00374C49">
        <w:rPr>
          <w:rFonts w:ascii="Comic Sans MS" w:hAnsi="Comic Sans MS"/>
          <w:b/>
          <w:sz w:val="32"/>
          <w:szCs w:val="32"/>
          <w:lang w:val="en-US"/>
        </w:rPr>
        <w:t>module 1 &amp; 2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 </w:t>
      </w:r>
    </w:p>
    <w:p w:rsidR="004750C1" w:rsidRPr="00374C49" w:rsidRDefault="005917CD" w:rsidP="00DC53CE">
      <w:pPr>
        <w:ind w:left="-993" w:right="-1134"/>
        <w:rPr>
          <w:lang w:val="en-US"/>
        </w:rPr>
      </w:pPr>
      <w:r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E67D2A" wp14:editId="1B5C9944">
                <wp:simplePos x="0" y="0"/>
                <wp:positionH relativeFrom="column">
                  <wp:posOffset>5186680</wp:posOffset>
                </wp:positionH>
                <wp:positionV relativeFrom="paragraph">
                  <wp:posOffset>2617470</wp:posOffset>
                </wp:positionV>
                <wp:extent cx="756920" cy="271145"/>
                <wp:effectExtent l="0" t="4763" r="318" b="317"/>
                <wp:wrapNone/>
                <wp:docPr id="45" name="Tekstbok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56920" cy="27114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22425C" w:rsidRDefault="00440428" w:rsidP="0022425C">
                            <w:pPr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22425C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-</w:t>
                            </w:r>
                            <w:proofErr w:type="spellStart"/>
                            <w:r w:rsidRPr="00F7464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Centerline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45" o:spid="_x0000_s1026" type="#_x0000_t202" style="position:absolute;left:0;text-align:left;margin-left:408.4pt;margin-top:206.1pt;width:59.6pt;height:21.35pt;rotation:-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" fillcolor="#eaeaea" stroked="f" strokeweight=".5pt">
                <v:textbox>
                  <w:txbxContent>
                    <w:p w:rsidR="00440428" w:rsidRPr="0022425C" w:rsidRDefault="00440428" w:rsidP="0022425C">
                      <w:pPr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22425C">
                        <w:rPr>
                          <w:rFonts w:ascii="Comic Sans MS" w:hAnsi="Comic Sans MS"/>
                          <w:sz w:val="12"/>
                          <w:szCs w:val="12"/>
                        </w:rPr>
                        <w:t>-</w:t>
                      </w:r>
                      <w:proofErr w:type="spellStart"/>
                      <w:r w:rsidRPr="00F7464F">
                        <w:rPr>
                          <w:rFonts w:ascii="Comic Sans MS" w:hAnsi="Comic Sans MS"/>
                          <w:sz w:val="16"/>
                          <w:szCs w:val="16"/>
                        </w:rPr>
                        <w:t>Centerline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7655D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70737C" wp14:editId="570B3536">
                <wp:simplePos x="0" y="0"/>
                <wp:positionH relativeFrom="column">
                  <wp:posOffset>2844069</wp:posOffset>
                </wp:positionH>
                <wp:positionV relativeFrom="paragraph">
                  <wp:posOffset>2815434</wp:posOffset>
                </wp:positionV>
                <wp:extent cx="2579298" cy="897147"/>
                <wp:effectExtent l="38100" t="0" r="31115" b="74930"/>
                <wp:wrapNone/>
                <wp:docPr id="48" name="Rett pi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9298" cy="89714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48" o:spid="_x0000_s1026" type="#_x0000_t32" style="position:absolute;margin-left:223.95pt;margin-top:221.7pt;width:203.1pt;height:70.6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" strokecolor="#4579b8 [3044]">
                <v:stroke endarrow="open"/>
              </v:shape>
            </w:pict>
          </mc:Fallback>
        </mc:AlternateContent>
      </w:r>
      <w:r w:rsidR="0087655D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05384C" wp14:editId="374DBA17">
                <wp:simplePos x="0" y="0"/>
                <wp:positionH relativeFrom="column">
                  <wp:posOffset>5561390</wp:posOffset>
                </wp:positionH>
                <wp:positionV relativeFrom="paragraph">
                  <wp:posOffset>1823397</wp:posOffset>
                </wp:positionV>
                <wp:extent cx="0" cy="621101"/>
                <wp:effectExtent l="95250" t="38100" r="57150" b="26670"/>
                <wp:wrapNone/>
                <wp:docPr id="47" name="Rett pi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110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tt pil 47" o:spid="_x0000_s1026" type="#_x0000_t32" style="position:absolute;margin-left:437.9pt;margin-top:143.55pt;width:0;height:48.9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87655D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E8CF36" wp14:editId="6D620FB3">
                <wp:simplePos x="0" y="0"/>
                <wp:positionH relativeFrom="column">
                  <wp:posOffset>5561390</wp:posOffset>
                </wp:positionH>
                <wp:positionV relativeFrom="paragraph">
                  <wp:posOffset>3134612</wp:posOffset>
                </wp:positionV>
                <wp:extent cx="0" cy="1889185"/>
                <wp:effectExtent l="76200" t="0" r="95250" b="53975"/>
                <wp:wrapNone/>
                <wp:docPr id="46" name="Rett pi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891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 46" o:spid="_x0000_s1026" type="#_x0000_t32" style="position:absolute;margin-left:437.9pt;margin-top:246.8pt;width:0;height:14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" strokecolor="#4579b8 [3044]">
                <v:stroke endarrow="open"/>
              </v:shape>
            </w:pict>
          </mc:Fallback>
        </mc:AlternateContent>
      </w:r>
      <w:r w:rsidR="0022425C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131FF" wp14:editId="56E7FA19">
                <wp:simplePos x="0" y="0"/>
                <wp:positionH relativeFrom="column">
                  <wp:posOffset>496235</wp:posOffset>
                </wp:positionH>
                <wp:positionV relativeFrom="paragraph">
                  <wp:posOffset>4971679</wp:posOffset>
                </wp:positionV>
                <wp:extent cx="478155" cy="239511"/>
                <wp:effectExtent l="4127" t="0" r="4128" b="4127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8155" cy="239511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285FF0" w:rsidRDefault="00440428" w:rsidP="009813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85FF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-CC1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2" o:spid="_x0000_s1027" type="#_x0000_t202" style="position:absolute;left:0;text-align:left;margin-left:39.05pt;margin-top:391.45pt;width:37.65pt;height:18.85pt;rotation:-90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" fillcolor="#eaeaea" stroked="f" strokeweight=".5pt">
                <v:textbox>
                  <w:txbxContent>
                    <w:p w:rsidR="00440428" w:rsidRPr="00285FF0" w:rsidRDefault="00440428" w:rsidP="0098138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85FF0">
                        <w:rPr>
                          <w:rFonts w:ascii="Comic Sans MS" w:hAnsi="Comic Sans MS"/>
                          <w:sz w:val="16"/>
                          <w:szCs w:val="16"/>
                        </w:rPr>
                        <w:t>-CC1</w:t>
                      </w:r>
                    </w:p>
                  </w:txbxContent>
                </v:textbox>
              </v:shape>
            </w:pict>
          </mc:Fallback>
        </mc:AlternateContent>
      </w:r>
      <w:r w:rsidR="0022425C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C727198" wp14:editId="6D7C85E5">
                <wp:simplePos x="0" y="0"/>
                <wp:positionH relativeFrom="column">
                  <wp:posOffset>1369695</wp:posOffset>
                </wp:positionH>
                <wp:positionV relativeFrom="paragraph">
                  <wp:posOffset>4649470</wp:posOffset>
                </wp:positionV>
                <wp:extent cx="408940" cy="213995"/>
                <wp:effectExtent l="2222" t="0" r="0" b="0"/>
                <wp:wrapNone/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22425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-H1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4" o:spid="_x0000_s1028" type="#_x0000_t202" style="position:absolute;left:0;text-align:left;margin-left:107.85pt;margin-top:366.1pt;width:32.2pt;height:16.85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" fillcolor="#eaeaea" stroked="f" strokeweight=".5pt">
                <v:textbox>
                  <w:txbxContent>
                    <w:p w:rsidR="00440428" w:rsidRDefault="00440428" w:rsidP="0022425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-H1</w:t>
                      </w:r>
                    </w:p>
                  </w:txbxContent>
                </v:textbox>
              </v:shape>
            </w:pict>
          </mc:Fallback>
        </mc:AlternateContent>
      </w:r>
      <w:r w:rsidR="0022425C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298C70" wp14:editId="1DFD9442">
                <wp:simplePos x="0" y="0"/>
                <wp:positionH relativeFrom="column">
                  <wp:posOffset>4802505</wp:posOffset>
                </wp:positionH>
                <wp:positionV relativeFrom="paragraph">
                  <wp:posOffset>3751580</wp:posOffset>
                </wp:positionV>
                <wp:extent cx="408940" cy="213995"/>
                <wp:effectExtent l="2222" t="0" r="0" b="0"/>
                <wp:wrapNone/>
                <wp:docPr id="43" name="Tekstbok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22425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3" o:spid="_x0000_s1029" type="#_x0000_t202" style="position:absolute;left:0;text-align:left;margin-left:378.15pt;margin-top:295.4pt;width:32.2pt;height:16.8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" fillcolor="#eaeaea" stroked="f" strokeweight=".5pt">
                <v:textbox>
                  <w:txbxContent>
                    <w:p w:rsidR="00440428" w:rsidRDefault="00440428" w:rsidP="0022425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-M1</w:t>
                      </w:r>
                    </w:p>
                  </w:txbxContent>
                </v:textbox>
              </v:shape>
            </w:pict>
          </mc:Fallback>
        </mc:AlternateContent>
      </w:r>
      <w:r w:rsidR="0022425C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42D6D36" wp14:editId="7DC38429">
                <wp:simplePos x="0" y="0"/>
                <wp:positionH relativeFrom="column">
                  <wp:posOffset>4739683</wp:posOffset>
                </wp:positionH>
                <wp:positionV relativeFrom="paragraph">
                  <wp:posOffset>6104348</wp:posOffset>
                </wp:positionV>
                <wp:extent cx="464820" cy="213995"/>
                <wp:effectExtent l="0" t="7938" r="3493" b="3492"/>
                <wp:wrapNone/>
                <wp:docPr id="40" name="Tekstbok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482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F40A7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-POS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0" o:spid="_x0000_s1030" type="#_x0000_t202" style="position:absolute;left:0;text-align:left;margin-left:373.2pt;margin-top:480.65pt;width:36.6pt;height:16.85pt;rotation:-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" fillcolor="#eaeaea" stroked="f" strokeweight=".5pt">
                <v:textbox>
                  <w:txbxContent>
                    <w:p w:rsidR="00440428" w:rsidRDefault="00440428" w:rsidP="00F40A7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-POS</w:t>
                      </w:r>
                    </w:p>
                  </w:txbxContent>
                </v:textbox>
              </v:shape>
            </w:pict>
          </mc:Fallback>
        </mc:AlternateContent>
      </w:r>
      <w:r w:rsidR="00D00DE5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B2070A" wp14:editId="58C4E4EC">
                <wp:simplePos x="0" y="0"/>
                <wp:positionH relativeFrom="column">
                  <wp:posOffset>163830</wp:posOffset>
                </wp:positionH>
                <wp:positionV relativeFrom="paragraph">
                  <wp:posOffset>3752215</wp:posOffset>
                </wp:positionV>
                <wp:extent cx="408940" cy="213995"/>
                <wp:effectExtent l="2222" t="0" r="0" b="0"/>
                <wp:wrapNone/>
                <wp:docPr id="42" name="Tekstbok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D00DE5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-S0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2" o:spid="_x0000_s1031" type="#_x0000_t202" style="position:absolute;left:0;text-align:left;margin-left:12.9pt;margin-top:295.45pt;width:32.2pt;height:16.85pt;rotation:-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" fillcolor="#eaeaea" stroked="f" strokeweight=".5pt">
                <v:textbox>
                  <w:txbxContent>
                    <w:p w:rsidR="00440428" w:rsidRDefault="00440428" w:rsidP="00D00DE5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-S0</w:t>
                      </w:r>
                    </w:p>
                  </w:txbxContent>
                </v:textbox>
              </v:shape>
            </w:pict>
          </mc:Fallback>
        </mc:AlternateContent>
      </w:r>
      <w:r w:rsidR="00F40A73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8F06DB" wp14:editId="4E06C039">
                <wp:simplePos x="0" y="0"/>
                <wp:positionH relativeFrom="column">
                  <wp:posOffset>-35780</wp:posOffset>
                </wp:positionH>
                <wp:positionV relativeFrom="paragraph">
                  <wp:posOffset>5835536</wp:posOffset>
                </wp:positionV>
                <wp:extent cx="359925" cy="688293"/>
                <wp:effectExtent l="7302" t="0" r="0" b="0"/>
                <wp:wrapNone/>
                <wp:docPr id="41" name="Tekstbok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59925" cy="688293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D00DE5" w:rsidRDefault="00440428" w:rsidP="00D00DE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D00DE5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-H2</w:t>
                            </w:r>
                          </w:p>
                          <w:p w:rsidR="00440428" w:rsidRPr="00D00DE5" w:rsidRDefault="00440428" w:rsidP="00D00DE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  <w:r w:rsidRPr="00D00DE5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-S2</w:t>
                            </w:r>
                          </w:p>
                          <w:p w:rsidR="00440428" w:rsidRDefault="00440428" w:rsidP="00D00DE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00DE5"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  <w:t>-S1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1" o:spid="_x0000_s1032" type="#_x0000_t202" style="position:absolute;left:0;text-align:left;margin-left:-2.8pt;margin-top:459.5pt;width:28.35pt;height:54.2pt;rotation:-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" fillcolor="#eaeaea" stroked="f" strokeweight=".5pt">
                <v:textbox>
                  <w:txbxContent>
                    <w:p w:rsidR="00440428" w:rsidRPr="00D00DE5" w:rsidRDefault="00440428" w:rsidP="00D00DE5">
                      <w:pPr>
                        <w:spacing w:line="240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D00DE5">
                        <w:rPr>
                          <w:rFonts w:ascii="Comic Sans MS" w:hAnsi="Comic Sans MS"/>
                          <w:sz w:val="12"/>
                          <w:szCs w:val="12"/>
                        </w:rPr>
                        <w:t>-H2</w:t>
                      </w:r>
                    </w:p>
                    <w:p w:rsidR="00440428" w:rsidRPr="00D00DE5" w:rsidRDefault="00440428" w:rsidP="00D00DE5">
                      <w:pPr>
                        <w:spacing w:line="240" w:lineRule="auto"/>
                        <w:rPr>
                          <w:rFonts w:ascii="Comic Sans MS" w:hAnsi="Comic Sans MS"/>
                          <w:sz w:val="12"/>
                          <w:szCs w:val="12"/>
                        </w:rPr>
                      </w:pPr>
                      <w:r w:rsidRPr="00D00DE5">
                        <w:rPr>
                          <w:rFonts w:ascii="Comic Sans MS" w:hAnsi="Comic Sans MS"/>
                          <w:sz w:val="12"/>
                          <w:szCs w:val="12"/>
                        </w:rPr>
                        <w:t>-S2</w:t>
                      </w:r>
                    </w:p>
                    <w:p w:rsidR="00440428" w:rsidRDefault="00440428" w:rsidP="00D00DE5">
                      <w:pPr>
                        <w:spacing w:line="240" w:lineRule="auto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00DE5">
                        <w:rPr>
                          <w:rFonts w:ascii="Comic Sans MS" w:hAnsi="Comic Sans MS"/>
                          <w:sz w:val="12"/>
                          <w:szCs w:val="12"/>
                        </w:rPr>
                        <w:t>-S1</w:t>
                      </w:r>
                    </w:p>
                  </w:txbxContent>
                </v:textbox>
              </v:shape>
            </w:pict>
          </mc:Fallback>
        </mc:AlternateContent>
      </w:r>
      <w:r w:rsidR="00F40A73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091B2D" wp14:editId="1C6490B3">
                <wp:simplePos x="0" y="0"/>
                <wp:positionH relativeFrom="column">
                  <wp:posOffset>2873375</wp:posOffset>
                </wp:positionH>
                <wp:positionV relativeFrom="paragraph">
                  <wp:posOffset>821055</wp:posOffset>
                </wp:positionV>
                <wp:extent cx="408940" cy="213995"/>
                <wp:effectExtent l="2222" t="0" r="0" b="0"/>
                <wp:wrapNone/>
                <wp:docPr id="39" name="Tekstbok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F40A7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-P2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9" o:spid="_x0000_s1033" type="#_x0000_t202" style="position:absolute;left:0;text-align:left;margin-left:226.25pt;margin-top:64.65pt;width:32.2pt;height:16.8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" fillcolor="#eaeaea" stroked="f" strokeweight=".5pt">
                <v:textbox>
                  <w:txbxContent>
                    <w:p w:rsidR="00440428" w:rsidRDefault="00440428" w:rsidP="00F40A7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-P2</w:t>
                      </w:r>
                    </w:p>
                  </w:txbxContent>
                </v:textbox>
              </v:shape>
            </w:pict>
          </mc:Fallback>
        </mc:AlternateContent>
      </w:r>
      <w:r w:rsidR="00F40A73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0FE689" wp14:editId="520C08DC">
                <wp:simplePos x="0" y="0"/>
                <wp:positionH relativeFrom="column">
                  <wp:posOffset>2856865</wp:posOffset>
                </wp:positionH>
                <wp:positionV relativeFrom="paragraph">
                  <wp:posOffset>2592070</wp:posOffset>
                </wp:positionV>
                <wp:extent cx="408940" cy="213995"/>
                <wp:effectExtent l="2222" t="0" r="0" b="0"/>
                <wp:wrapNone/>
                <wp:docPr id="38" name="Tekstbok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F40A7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-P1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8" o:spid="_x0000_s1034" type="#_x0000_t202" style="position:absolute;left:0;text-align:left;margin-left:224.95pt;margin-top:204.1pt;width:32.2pt;height:16.85pt;rotation:-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" fillcolor="#eaeaea" stroked="f" strokeweight=".5pt">
                <v:textbox>
                  <w:txbxContent>
                    <w:p w:rsidR="00440428" w:rsidRDefault="00440428" w:rsidP="00F40A7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-P1</w:t>
                      </w:r>
                    </w:p>
                  </w:txbxContent>
                </v:textbox>
              </v:shape>
            </w:pict>
          </mc:Fallback>
        </mc:AlternateContent>
      </w:r>
      <w:r w:rsidR="009932D7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BCB9C3" wp14:editId="0D2F3F84">
                <wp:simplePos x="0" y="0"/>
                <wp:positionH relativeFrom="column">
                  <wp:posOffset>996448</wp:posOffset>
                </wp:positionH>
                <wp:positionV relativeFrom="paragraph">
                  <wp:posOffset>2998787</wp:posOffset>
                </wp:positionV>
                <wp:extent cx="408940" cy="213995"/>
                <wp:effectExtent l="2222" t="0" r="0" b="0"/>
                <wp:wrapNone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9932D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-LL1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1" o:spid="_x0000_s1035" type="#_x0000_t202" style="position:absolute;left:0;text-align:left;margin-left:78.45pt;margin-top:236.1pt;width:32.2pt;height:16.85pt;rotation:-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" fillcolor="#eaeaea" stroked="f" strokeweight=".5pt">
                <v:textbox>
                  <w:txbxContent>
                    <w:p w:rsidR="00440428" w:rsidRDefault="00440428" w:rsidP="009932D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-LL1</w:t>
                      </w:r>
                    </w:p>
                  </w:txbxContent>
                </v:textbox>
              </v:shape>
            </w:pict>
          </mc:Fallback>
        </mc:AlternateContent>
      </w:r>
      <w:r w:rsidR="009932D7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A45DFA" wp14:editId="04B6346A">
                <wp:simplePos x="0" y="0"/>
                <wp:positionH relativeFrom="column">
                  <wp:posOffset>984862</wp:posOffset>
                </wp:positionH>
                <wp:positionV relativeFrom="paragraph">
                  <wp:posOffset>410526</wp:posOffset>
                </wp:positionV>
                <wp:extent cx="408940" cy="213995"/>
                <wp:effectExtent l="2222" t="0" r="0" b="0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08940" cy="21399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9932D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-LL2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7" o:spid="_x0000_s1036" type="#_x0000_t202" style="position:absolute;left:0;text-align:left;margin-left:77.55pt;margin-top:32.3pt;width:32.2pt;height:16.85pt;rotation:-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" fillcolor="#eaeaea" stroked="f" strokeweight=".5pt">
                <v:textbox>
                  <w:txbxContent>
                    <w:p w:rsidR="00440428" w:rsidRDefault="00440428" w:rsidP="009932D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-LL2</w:t>
                      </w:r>
                    </w:p>
                  </w:txbxContent>
                </v:textbox>
              </v:shape>
            </w:pict>
          </mc:Fallback>
        </mc:AlternateContent>
      </w:r>
      <w:r w:rsidR="00D171C4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056BE5" wp14:editId="34092288">
                <wp:simplePos x="0" y="0"/>
                <wp:positionH relativeFrom="column">
                  <wp:posOffset>61146</wp:posOffset>
                </wp:positionH>
                <wp:positionV relativeFrom="paragraph">
                  <wp:posOffset>1251586</wp:posOffset>
                </wp:positionV>
                <wp:extent cx="478155" cy="224286"/>
                <wp:effectExtent l="0" t="2858" r="7303" b="7302"/>
                <wp:wrapNone/>
                <wp:docPr id="30" name="Tekstbok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8155" cy="224286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D171C4" w:rsidRDefault="00440428" w:rsidP="00D171C4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171C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-JB1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0" o:spid="_x0000_s1037" type="#_x0000_t202" style="position:absolute;left:0;text-align:left;margin-left:4.8pt;margin-top:98.55pt;width:37.65pt;height:17.65pt;rotation:-90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" fillcolor="#eaeaea" stroked="f" strokeweight=".5pt">
                <v:textbox>
                  <w:txbxContent>
                    <w:p w:rsidR="00440428" w:rsidRPr="00D171C4" w:rsidRDefault="00440428" w:rsidP="00D171C4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171C4">
                        <w:rPr>
                          <w:rFonts w:ascii="Comic Sans MS" w:hAnsi="Comic Sans MS"/>
                          <w:sz w:val="16"/>
                          <w:szCs w:val="16"/>
                        </w:rPr>
                        <w:t>-JB1</w:t>
                      </w:r>
                    </w:p>
                  </w:txbxContent>
                </v:textbox>
              </v:shape>
            </w:pict>
          </mc:Fallback>
        </mc:AlternateContent>
      </w:r>
      <w:r w:rsidR="00DD7E94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7E9C49" wp14:editId="5D3E9767">
                <wp:simplePos x="0" y="0"/>
                <wp:positionH relativeFrom="column">
                  <wp:posOffset>2827973</wp:posOffset>
                </wp:positionH>
                <wp:positionV relativeFrom="paragraph">
                  <wp:posOffset>1719927</wp:posOffset>
                </wp:positionV>
                <wp:extent cx="411480" cy="229235"/>
                <wp:effectExtent l="3810" t="0" r="0" b="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1480" cy="22923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DD7E94" w:rsidRDefault="00440428" w:rsidP="00AF2D2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D7E9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7" o:spid="_x0000_s1038" type="#_x0000_t202" style="position:absolute;left:0;text-align:left;margin-left:222.7pt;margin-top:135.45pt;width:32.4pt;height:18.05pt;rotation:-90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" fillcolor="#eaeaea" stroked="f" strokeweight=".5pt">
                <v:textbox>
                  <w:txbxContent>
                    <w:p w:rsidR="00440428" w:rsidRPr="00DD7E94" w:rsidRDefault="00440428" w:rsidP="00AF2D2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D7E94">
                        <w:rPr>
                          <w:rFonts w:ascii="Comic Sans MS" w:hAnsi="Comic Sans MS"/>
                          <w:sz w:val="16"/>
                          <w:szCs w:val="16"/>
                        </w:rPr>
                        <w:t>-D1</w:t>
                      </w:r>
                    </w:p>
                  </w:txbxContent>
                </v:textbox>
              </v:shape>
            </w:pict>
          </mc:Fallback>
        </mc:AlternateContent>
      </w:r>
      <w:r w:rsidR="00DD7E94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432010" wp14:editId="3B31D0E4">
                <wp:simplePos x="0" y="0"/>
                <wp:positionH relativeFrom="column">
                  <wp:posOffset>3144959</wp:posOffset>
                </wp:positionH>
                <wp:positionV relativeFrom="paragraph">
                  <wp:posOffset>4374226</wp:posOffset>
                </wp:positionV>
                <wp:extent cx="478155" cy="219284"/>
                <wp:effectExtent l="0" t="5080" r="0" b="0"/>
                <wp:wrapNone/>
                <wp:docPr id="14" name="Tekstbok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8155" cy="219284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DD7E94" w:rsidRDefault="00440428" w:rsidP="00D6217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D7E9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4" o:spid="_x0000_s1039" type="#_x0000_t202" style="position:absolute;left:0;text-align:left;margin-left:247.65pt;margin-top:344.45pt;width:37.65pt;height:17.25pt;rotation:-90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" fillcolor="#eaeaea" stroked="f" strokeweight=".5pt">
                <v:textbox>
                  <w:txbxContent>
                    <w:p w:rsidR="00440428" w:rsidRPr="00DD7E94" w:rsidRDefault="00440428" w:rsidP="00D6217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D7E94">
                        <w:rPr>
                          <w:rFonts w:ascii="Comic Sans MS" w:hAnsi="Comic Sans MS"/>
                          <w:sz w:val="16"/>
                          <w:szCs w:val="16"/>
                        </w:rPr>
                        <w:t>-W5</w:t>
                      </w:r>
                    </w:p>
                  </w:txbxContent>
                </v:textbox>
              </v:shape>
            </w:pict>
          </mc:Fallback>
        </mc:AlternateContent>
      </w:r>
      <w:r w:rsidR="00DD7E94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794D2" wp14:editId="6684F588">
                <wp:simplePos x="0" y="0"/>
                <wp:positionH relativeFrom="column">
                  <wp:posOffset>4423711</wp:posOffset>
                </wp:positionH>
                <wp:positionV relativeFrom="paragraph">
                  <wp:posOffset>4575552</wp:posOffset>
                </wp:positionV>
                <wp:extent cx="424671" cy="216115"/>
                <wp:effectExtent l="8890" t="0" r="3810" b="381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24671" cy="216115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DD7E94" w:rsidRDefault="00440428" w:rsidP="00126AFF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D7E94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1" o:spid="_x0000_s1040" type="#_x0000_t202" style="position:absolute;left:0;text-align:left;margin-left:348.3pt;margin-top:360.3pt;width:33.45pt;height:1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" fillcolor="#eaeaea" stroked="f" strokeweight=".5pt">
                <v:textbox>
                  <w:txbxContent>
                    <w:p w:rsidR="00440428" w:rsidRPr="00DD7E94" w:rsidRDefault="00440428" w:rsidP="00126AFF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D7E94">
                        <w:rPr>
                          <w:rFonts w:ascii="Comic Sans MS" w:hAnsi="Comic Sans MS"/>
                          <w:sz w:val="16"/>
                          <w:szCs w:val="16"/>
                        </w:rPr>
                        <w:t>-W3</w:t>
                      </w:r>
                    </w:p>
                  </w:txbxContent>
                </v:textbox>
              </v:shape>
            </w:pict>
          </mc:Fallback>
        </mc:AlternateContent>
      </w:r>
      <w:r w:rsidR="00285FF0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C59EC" wp14:editId="5BA266CF">
                <wp:simplePos x="0" y="0"/>
                <wp:positionH relativeFrom="column">
                  <wp:posOffset>3788223</wp:posOffset>
                </wp:positionH>
                <wp:positionV relativeFrom="paragraph">
                  <wp:posOffset>4319857</wp:posOffset>
                </wp:positionV>
                <wp:extent cx="414355" cy="232526"/>
                <wp:effectExtent l="0" t="4445" r="635" b="63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4355" cy="232526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285FF0" w:rsidRDefault="00440428" w:rsidP="00D6217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85FF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3" o:spid="_x0000_s1041" type="#_x0000_t202" style="position:absolute;left:0;text-align:left;margin-left:298.3pt;margin-top:340.15pt;width:32.65pt;height:18.3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" fillcolor="#eaeaea" stroked="f" strokeweight=".5pt">
                <v:textbox>
                  <w:txbxContent>
                    <w:p w:rsidR="00440428" w:rsidRPr="00285FF0" w:rsidRDefault="00440428" w:rsidP="00D6217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85FF0">
                        <w:rPr>
                          <w:rFonts w:ascii="Comic Sans MS" w:hAnsi="Comic Sans MS"/>
                          <w:sz w:val="16"/>
                          <w:szCs w:val="16"/>
                        </w:rPr>
                        <w:t>-W4</w:t>
                      </w:r>
                    </w:p>
                  </w:txbxContent>
                </v:textbox>
              </v:shape>
            </w:pict>
          </mc:Fallback>
        </mc:AlternateContent>
      </w:r>
      <w:r w:rsidR="00285FF0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4EF642" wp14:editId="7049FA65">
                <wp:simplePos x="0" y="0"/>
                <wp:positionH relativeFrom="column">
                  <wp:posOffset>3748364</wp:posOffset>
                </wp:positionH>
                <wp:positionV relativeFrom="paragraph">
                  <wp:posOffset>5685989</wp:posOffset>
                </wp:positionV>
                <wp:extent cx="422275" cy="207010"/>
                <wp:effectExtent l="0" t="6667" r="9207" b="9208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22275" cy="20701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285FF0" w:rsidRDefault="00440428" w:rsidP="00126AFF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85FF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0" o:spid="_x0000_s1042" type="#_x0000_t202" style="position:absolute;left:0;text-align:left;margin-left:295.15pt;margin-top:447.7pt;width:33.25pt;height:16.3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" fillcolor="#eaeaea" stroked="f" strokeweight=".5pt">
                <v:textbox>
                  <w:txbxContent>
                    <w:p w:rsidR="00440428" w:rsidRPr="00285FF0" w:rsidRDefault="00440428" w:rsidP="00126AFF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85FF0">
                        <w:rPr>
                          <w:rFonts w:ascii="Comic Sans MS" w:hAnsi="Comic Sans MS"/>
                          <w:sz w:val="16"/>
                          <w:szCs w:val="16"/>
                        </w:rPr>
                        <w:t>-W2</w:t>
                      </w:r>
                    </w:p>
                  </w:txbxContent>
                </v:textbox>
              </v:shape>
            </w:pict>
          </mc:Fallback>
        </mc:AlternateContent>
      </w:r>
      <w:r w:rsidR="00285FF0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17EC47" wp14:editId="6DD0441F">
                <wp:simplePos x="0" y="0"/>
                <wp:positionH relativeFrom="column">
                  <wp:posOffset>3169320</wp:posOffset>
                </wp:positionH>
                <wp:positionV relativeFrom="paragraph">
                  <wp:posOffset>5734393</wp:posOffset>
                </wp:positionV>
                <wp:extent cx="396177" cy="235229"/>
                <wp:effectExtent l="4128" t="0" r="8572" b="8573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6177" cy="235229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285FF0" w:rsidRDefault="00440428" w:rsidP="0098138D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285FF0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4" o:spid="_x0000_s1043" type="#_x0000_t202" style="position:absolute;left:0;text-align:left;margin-left:249.55pt;margin-top:451.55pt;width:31.2pt;height:18.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" fillcolor="#eaeaea" stroked="f" strokeweight=".5pt">
                <v:textbox>
                  <w:txbxContent>
                    <w:p w:rsidR="00440428" w:rsidRPr="00285FF0" w:rsidRDefault="00440428" w:rsidP="0098138D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285FF0">
                        <w:rPr>
                          <w:rFonts w:ascii="Comic Sans MS" w:hAnsi="Comic Sans MS"/>
                          <w:sz w:val="16"/>
                          <w:szCs w:val="16"/>
                        </w:rPr>
                        <w:t>-W1</w:t>
                      </w:r>
                    </w:p>
                  </w:txbxContent>
                </v:textbox>
              </v:shape>
            </w:pict>
          </mc:Fallback>
        </mc:AlternateContent>
      </w:r>
      <w:r w:rsidR="00285FF0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D23B6A" wp14:editId="413E4FC3">
                <wp:simplePos x="0" y="0"/>
                <wp:positionH relativeFrom="column">
                  <wp:posOffset>1795145</wp:posOffset>
                </wp:positionH>
                <wp:positionV relativeFrom="paragraph">
                  <wp:posOffset>1449070</wp:posOffset>
                </wp:positionV>
                <wp:extent cx="478155" cy="287020"/>
                <wp:effectExtent l="0" t="952" r="0" b="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8155" cy="28702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DC53CE" w:rsidRDefault="00440428" w:rsidP="00D6217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C53C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5" o:spid="_x0000_s1044" type="#_x0000_t202" style="position:absolute;left:0;text-align:left;margin-left:141.35pt;margin-top:114.1pt;width:37.65pt;height:22.6pt;rotation:-90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" fillcolor="#eaeaea" stroked="f" strokeweight=".5pt">
                <v:textbox>
                  <w:txbxContent>
                    <w:p w:rsidR="00440428" w:rsidRPr="00DC53CE" w:rsidRDefault="00440428" w:rsidP="00D6217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C53CE">
                        <w:rPr>
                          <w:rFonts w:ascii="Comic Sans MS" w:hAnsi="Comic Sans MS"/>
                          <w:sz w:val="16"/>
                          <w:szCs w:val="16"/>
                        </w:rPr>
                        <w:t>-W6</w:t>
                      </w:r>
                    </w:p>
                  </w:txbxContent>
                </v:textbox>
              </v:shape>
            </w:pict>
          </mc:Fallback>
        </mc:AlternateContent>
      </w:r>
      <w:r w:rsidR="00285FF0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86C828" wp14:editId="63B9519D">
                <wp:simplePos x="0" y="0"/>
                <wp:positionH relativeFrom="column">
                  <wp:posOffset>1163320</wp:posOffset>
                </wp:positionH>
                <wp:positionV relativeFrom="paragraph">
                  <wp:posOffset>1189990</wp:posOffset>
                </wp:positionV>
                <wp:extent cx="478155" cy="287020"/>
                <wp:effectExtent l="0" t="952" r="0" b="0"/>
                <wp:wrapNone/>
                <wp:docPr id="19" name="Tekstbok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8155" cy="28702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DC53CE" w:rsidRDefault="00440428" w:rsidP="00AF2D27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C53C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9" o:spid="_x0000_s1045" type="#_x0000_t202" style="position:absolute;left:0;text-align:left;margin-left:91.6pt;margin-top:93.7pt;width:37.65pt;height:22.6pt;rotation:-90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" fillcolor="#eaeaea" stroked="f" strokeweight=".5pt">
                <v:textbox>
                  <w:txbxContent>
                    <w:p w:rsidR="00440428" w:rsidRPr="00DC53CE" w:rsidRDefault="00440428" w:rsidP="00AF2D2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C53CE">
                        <w:rPr>
                          <w:rFonts w:ascii="Comic Sans MS" w:hAnsi="Comic Sans MS"/>
                          <w:sz w:val="16"/>
                          <w:szCs w:val="16"/>
                        </w:rPr>
                        <w:t>-W8</w:t>
                      </w:r>
                    </w:p>
                  </w:txbxContent>
                </v:textbox>
              </v:shape>
            </w:pict>
          </mc:Fallback>
        </mc:AlternateContent>
      </w:r>
      <w:r w:rsidR="00DC53CE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7CDEE2" wp14:editId="6C7F5EB0">
                <wp:simplePos x="0" y="0"/>
                <wp:positionH relativeFrom="column">
                  <wp:posOffset>1164369</wp:posOffset>
                </wp:positionH>
                <wp:positionV relativeFrom="paragraph">
                  <wp:posOffset>2076720</wp:posOffset>
                </wp:positionV>
                <wp:extent cx="478155" cy="287020"/>
                <wp:effectExtent l="0" t="952" r="0" b="0"/>
                <wp:wrapNone/>
                <wp:docPr id="16" name="Tekstbok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8155" cy="28702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DC53CE" w:rsidRDefault="00440428" w:rsidP="00D62172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DC53CE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-W7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16" o:spid="_x0000_s1046" type="#_x0000_t202" style="position:absolute;left:0;text-align:left;margin-left:91.7pt;margin-top:163.5pt;width:37.65pt;height:22.6pt;rotation:-90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" fillcolor="#eaeaea" stroked="f" strokeweight=".5pt">
                <v:textbox>
                  <w:txbxContent>
                    <w:p w:rsidR="00440428" w:rsidRPr="00DC53CE" w:rsidRDefault="00440428" w:rsidP="00D62172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DC53CE">
                        <w:rPr>
                          <w:rFonts w:ascii="Comic Sans MS" w:hAnsi="Comic Sans MS"/>
                          <w:sz w:val="16"/>
                          <w:szCs w:val="16"/>
                        </w:rPr>
                        <w:t>-W7</w:t>
                      </w:r>
                    </w:p>
                  </w:txbxContent>
                </v:textbox>
              </v:shape>
            </w:pict>
          </mc:Fallback>
        </mc:AlternateContent>
      </w:r>
      <w:r w:rsidR="00DC53CE" w:rsidRPr="00374C49">
        <w:rPr>
          <w:noProof/>
          <w:lang w:eastAsia="nb-NO"/>
        </w:rPr>
        <w:drawing>
          <wp:inline distT="0" distB="0" distL="0" distR="0" wp14:anchorId="6D6076ED" wp14:editId="28BF5F01">
            <wp:extent cx="6883879" cy="6806241"/>
            <wp:effectExtent l="0" t="0" r="0" b="0"/>
            <wp:docPr id="29" name="Bild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e 28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91197" cy="68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7EA" w:rsidRPr="00374C49" w:rsidRDefault="00405A7E" w:rsidP="00F227EA">
      <w:pPr>
        <w:jc w:val="center"/>
        <w:rPr>
          <w:rFonts w:ascii="Comic Sans MS" w:hAnsi="Comic Sans MS"/>
          <w:b/>
          <w:sz w:val="20"/>
          <w:szCs w:val="20"/>
          <w:lang w:val="en-US"/>
        </w:rPr>
      </w:pPr>
      <w:r w:rsidRPr="00374C49">
        <w:rPr>
          <w:rFonts w:ascii="Comic Sans MS" w:hAnsi="Comic Sans MS"/>
          <w:b/>
          <w:sz w:val="20"/>
          <w:szCs w:val="20"/>
          <w:lang w:val="en-US"/>
        </w:rPr>
        <w:t>GRID SIZE = 50mm</w:t>
      </w:r>
    </w:p>
    <w:p w:rsidR="00DC53CE" w:rsidRPr="00374C49" w:rsidRDefault="00DC53CE">
      <w:pPr>
        <w:rPr>
          <w:rFonts w:ascii="Comic Sans MS" w:hAnsi="Comic Sans MS"/>
          <w:b/>
          <w:sz w:val="32"/>
          <w:szCs w:val="28"/>
          <w:lang w:val="en-US"/>
        </w:rPr>
      </w:pPr>
      <w:r w:rsidRPr="00374C49">
        <w:rPr>
          <w:rFonts w:ascii="Comic Sans MS" w:hAnsi="Comic Sans MS"/>
          <w:b/>
          <w:sz w:val="32"/>
          <w:szCs w:val="28"/>
          <w:lang w:val="en-US"/>
        </w:rPr>
        <w:br w:type="page"/>
      </w:r>
    </w:p>
    <w:p w:rsidR="00F227EA" w:rsidRPr="00374C49" w:rsidRDefault="00955B7A" w:rsidP="00F227EA">
      <w:pPr>
        <w:jc w:val="center"/>
        <w:rPr>
          <w:rFonts w:ascii="Comic Sans MS" w:hAnsi="Comic Sans MS"/>
          <w:b/>
          <w:sz w:val="32"/>
          <w:szCs w:val="28"/>
          <w:lang w:val="en-US"/>
        </w:rPr>
      </w:pPr>
      <w:r w:rsidRPr="00374C49">
        <w:rPr>
          <w:rFonts w:ascii="Comic Sans MS" w:hAnsi="Comic Sans MS"/>
          <w:b/>
          <w:sz w:val="32"/>
          <w:szCs w:val="28"/>
          <w:lang w:val="en-US"/>
        </w:rPr>
        <w:lastRenderedPageBreak/>
        <w:t>Components</w:t>
      </w:r>
      <w:r w:rsidR="00F227EA" w:rsidRPr="00374C49">
        <w:rPr>
          <w:rFonts w:ascii="Comic Sans MS" w:hAnsi="Comic Sans MS"/>
          <w:b/>
          <w:sz w:val="32"/>
          <w:szCs w:val="28"/>
          <w:lang w:val="en-US"/>
        </w:rPr>
        <w:t xml:space="preserve"> Modul</w:t>
      </w:r>
      <w:r w:rsidRPr="00374C49">
        <w:rPr>
          <w:rFonts w:ascii="Comic Sans MS" w:hAnsi="Comic Sans MS"/>
          <w:b/>
          <w:sz w:val="32"/>
          <w:szCs w:val="28"/>
          <w:lang w:val="en-US"/>
        </w:rPr>
        <w:t>e 1 &amp;</w:t>
      </w:r>
      <w:r w:rsidR="00F227EA" w:rsidRPr="00374C49">
        <w:rPr>
          <w:rFonts w:ascii="Comic Sans MS" w:hAnsi="Comic Sans MS"/>
          <w:b/>
          <w:sz w:val="32"/>
          <w:szCs w:val="28"/>
          <w:lang w:val="en-US"/>
        </w:rPr>
        <w:t xml:space="preserve"> Modul</w:t>
      </w:r>
      <w:r w:rsidRPr="00374C49">
        <w:rPr>
          <w:rFonts w:ascii="Comic Sans MS" w:hAnsi="Comic Sans MS"/>
          <w:b/>
          <w:sz w:val="32"/>
          <w:szCs w:val="28"/>
          <w:lang w:val="en-US"/>
        </w:rPr>
        <w:t>e</w:t>
      </w:r>
      <w:r w:rsidR="00F227EA" w:rsidRPr="00374C49">
        <w:rPr>
          <w:rFonts w:ascii="Comic Sans MS" w:hAnsi="Comic Sans MS"/>
          <w:b/>
          <w:sz w:val="32"/>
          <w:szCs w:val="28"/>
          <w:lang w:val="en-US"/>
        </w:rPr>
        <w:t xml:space="preserve"> 2</w:t>
      </w:r>
    </w:p>
    <w:p w:rsidR="00F227EA" w:rsidRPr="00374C49" w:rsidRDefault="00F227EA" w:rsidP="00F227EA">
      <w:pPr>
        <w:jc w:val="right"/>
        <w:rPr>
          <w:rFonts w:ascii="Comic Sans MS" w:hAnsi="Comic Sans MS"/>
          <w:lang w:val="en-US"/>
        </w:rPr>
      </w:pPr>
    </w:p>
    <w:tbl>
      <w:tblPr>
        <w:tblStyle w:val="Tabellrutenett"/>
        <w:tblpPr w:leftFromText="141" w:rightFromText="141" w:vertAnchor="text" w:horzAnchor="margin" w:tblpXSpec="center" w:tblpY="-22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6346"/>
      </w:tblGrid>
      <w:tr w:rsidR="00F227EA" w:rsidRPr="00374C49" w:rsidTr="00A50FA9">
        <w:tc>
          <w:tcPr>
            <w:tcW w:w="1984" w:type="dxa"/>
          </w:tcPr>
          <w:p w:rsidR="00F227EA" w:rsidRPr="00374C49" w:rsidRDefault="00456652" w:rsidP="00A50FA9">
            <w:pPr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C</w:t>
            </w:r>
            <w:r w:rsidR="00F227EA"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omponent</w:t>
            </w: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/objec</w:t>
            </w:r>
            <w:r w:rsidR="00F227EA"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6346" w:type="dxa"/>
          </w:tcPr>
          <w:p w:rsidR="00F227EA" w:rsidRPr="00374C49" w:rsidRDefault="00456652" w:rsidP="00456652">
            <w:pPr>
              <w:rPr>
                <w:rFonts w:ascii="Comic Sans MS" w:hAnsi="Comic Sans MS"/>
                <w:b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b/>
                <w:sz w:val="20"/>
                <w:szCs w:val="20"/>
                <w:lang w:val="en-US"/>
              </w:rPr>
              <w:t>Description/Notes</w:t>
            </w:r>
          </w:p>
        </w:tc>
      </w:tr>
      <w:tr w:rsidR="00F227EA" w:rsidRPr="00374C49" w:rsidTr="00A50FA9">
        <w:tc>
          <w:tcPr>
            <w:tcW w:w="1984" w:type="dxa"/>
          </w:tcPr>
          <w:p w:rsidR="00F227EA" w:rsidRPr="00374C49" w:rsidRDefault="00F227EA" w:rsidP="00A50FA9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-S1/-S2</w:t>
            </w:r>
            <w:r w:rsidR="002E3B2D" w:rsidRPr="00374C49">
              <w:rPr>
                <w:rFonts w:ascii="Comic Sans MS" w:hAnsi="Comic Sans MS"/>
                <w:sz w:val="20"/>
                <w:szCs w:val="20"/>
                <w:lang w:val="en-US"/>
              </w:rPr>
              <w:t>/-H2</w:t>
            </w:r>
          </w:p>
        </w:tc>
        <w:tc>
          <w:tcPr>
            <w:tcW w:w="6346" w:type="dxa"/>
          </w:tcPr>
          <w:p w:rsidR="00F227EA" w:rsidRPr="00374C49" w:rsidRDefault="00456652" w:rsidP="0074581E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Control for motor </w:t>
            </w:r>
            <w:r w:rsidR="0074581E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M1 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start and stop</w:t>
            </w:r>
            <w:r w:rsidR="0074581E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- signal lamp indicating –M1 running - green</w:t>
            </w:r>
          </w:p>
        </w:tc>
      </w:tr>
      <w:tr w:rsidR="00F227EA" w:rsidRPr="00374C49" w:rsidTr="00A50FA9">
        <w:tc>
          <w:tcPr>
            <w:tcW w:w="1984" w:type="dxa"/>
          </w:tcPr>
          <w:p w:rsidR="00F227EA" w:rsidRPr="00374C49" w:rsidRDefault="00F227EA" w:rsidP="00A50FA9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-S0</w:t>
            </w:r>
          </w:p>
        </w:tc>
        <w:tc>
          <w:tcPr>
            <w:tcW w:w="6346" w:type="dxa"/>
          </w:tcPr>
          <w:p w:rsidR="00F227EA" w:rsidRPr="00374C49" w:rsidRDefault="00456652" w:rsidP="00456652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Emergency Breaker for motor </w:t>
            </w:r>
            <w:r w:rsidR="00F227EA" w:rsidRPr="00374C49">
              <w:rPr>
                <w:rFonts w:ascii="Comic Sans MS" w:hAnsi="Comic Sans MS"/>
                <w:sz w:val="20"/>
                <w:szCs w:val="20"/>
                <w:lang w:val="en-US"/>
              </w:rPr>
              <w:t>–M1</w:t>
            </w:r>
          </w:p>
        </w:tc>
      </w:tr>
      <w:tr w:rsidR="00F227EA" w:rsidRPr="00374C49" w:rsidTr="00A50FA9">
        <w:tc>
          <w:tcPr>
            <w:tcW w:w="1984" w:type="dxa"/>
          </w:tcPr>
          <w:p w:rsidR="00F227EA" w:rsidRPr="00374C49" w:rsidRDefault="00F227EA" w:rsidP="00A50FA9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-H1</w:t>
            </w:r>
          </w:p>
        </w:tc>
        <w:tc>
          <w:tcPr>
            <w:tcW w:w="6346" w:type="dxa"/>
          </w:tcPr>
          <w:p w:rsidR="00F227EA" w:rsidRPr="00374C49" w:rsidRDefault="00F227EA" w:rsidP="002E3B2D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Signal</w:t>
            </w:r>
            <w:r w:rsidR="00456652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lamp</w:t>
            </w:r>
            <w:r w:rsidR="002E3B2D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for motor control – red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-CC1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Combined control cabinet for module 1 </w:t>
            </w:r>
            <w:proofErr w:type="spellStart"/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og</w:t>
            </w:r>
            <w:proofErr w:type="spellEnd"/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2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-POS</w:t>
            </w:r>
          </w:p>
        </w:tc>
        <w:tc>
          <w:tcPr>
            <w:tcW w:w="6346" w:type="dxa"/>
          </w:tcPr>
          <w:p w:rsidR="00C84DB1" w:rsidRPr="00374C49" w:rsidRDefault="00C84DB1" w:rsidP="00295F67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Power connection for 230V 3-phase IT system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-M1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Three phase AC asynchronous induction motor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-D1</w:t>
            </w:r>
          </w:p>
        </w:tc>
        <w:tc>
          <w:tcPr>
            <w:tcW w:w="6346" w:type="dxa"/>
          </w:tcPr>
          <w:p w:rsidR="00C84DB1" w:rsidRPr="00374C49" w:rsidRDefault="00295F67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Duct </w:t>
            </w:r>
            <w:r w:rsidR="00C84DB1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type Obo </w:t>
            </w:r>
            <w:proofErr w:type="spellStart"/>
            <w:r w:rsidR="00C84DB1" w:rsidRPr="00374C49">
              <w:rPr>
                <w:rFonts w:ascii="Comic Sans MS" w:hAnsi="Comic Sans MS"/>
                <w:sz w:val="20"/>
                <w:szCs w:val="20"/>
                <w:lang w:val="en-US"/>
              </w:rPr>
              <w:t>Betterman</w:t>
            </w:r>
            <w:proofErr w:type="spellEnd"/>
            <w:r w:rsidR="00C84DB1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Rapid 80 GK70*130*2000mm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-P1/-P2</w:t>
            </w:r>
          </w:p>
        </w:tc>
        <w:tc>
          <w:tcPr>
            <w:tcW w:w="6346" w:type="dxa"/>
          </w:tcPr>
          <w:p w:rsidR="00C84DB1" w:rsidRPr="00374C49" w:rsidRDefault="00295F67" w:rsidP="00295F67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Power o</w:t>
            </w:r>
            <w:r w:rsidR="00C84DB1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utlets type </w:t>
            </w:r>
            <w:proofErr w:type="spellStart"/>
            <w:r w:rsidR="00C84DB1" w:rsidRPr="00374C49">
              <w:rPr>
                <w:rFonts w:ascii="Comic Sans MS" w:hAnsi="Comic Sans MS"/>
                <w:sz w:val="20"/>
                <w:szCs w:val="20"/>
                <w:lang w:val="en-US"/>
              </w:rPr>
              <w:t>schuko</w:t>
            </w:r>
            <w:proofErr w:type="spellEnd"/>
            <w:r w:rsidR="00C84DB1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for Rapid 80 GK duct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-SWL1/-SWL2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Elko WL 4 channel breaker – </w:t>
            </w:r>
            <w:r w:rsidR="00295F67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to be 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marked and placed in  –CC1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-WLD1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Elko WL dimmer LN for –LL1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-WLD2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Elko WL dimmer LN for –LL2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-JB1</w:t>
            </w:r>
          </w:p>
        </w:tc>
        <w:tc>
          <w:tcPr>
            <w:tcW w:w="6346" w:type="dxa"/>
          </w:tcPr>
          <w:p w:rsidR="00C84DB1" w:rsidRPr="00374C49" w:rsidRDefault="00C84DB1" w:rsidP="006A2B9D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Connection box for -WLD1 and -WLD2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-LL1/-LL2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Rondo SG lighting fixture</w:t>
            </w:r>
            <w:r w:rsidR="006A2B9D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E27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-W1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Flexible Conduit Ø 16mm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-W2</w:t>
            </w:r>
          </w:p>
        </w:tc>
        <w:tc>
          <w:tcPr>
            <w:tcW w:w="6346" w:type="dxa"/>
          </w:tcPr>
          <w:p w:rsidR="00C84DB1" w:rsidRPr="00374C49" w:rsidRDefault="00C84DB1" w:rsidP="0094210B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Cable</w:t>
            </w:r>
            <w:r w:rsidR="0094210B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PFSP/</w:t>
            </w:r>
            <w:r w:rsidR="00CB1DE4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N07VCV-U 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3*2,5/2,5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-W3</w:t>
            </w:r>
          </w:p>
        </w:tc>
        <w:tc>
          <w:tcPr>
            <w:tcW w:w="6346" w:type="dxa"/>
          </w:tcPr>
          <w:p w:rsidR="00C84DB1" w:rsidRPr="00374C49" w:rsidRDefault="00C84DB1" w:rsidP="0094210B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Cable</w:t>
            </w:r>
            <w:r w:rsidR="0094210B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PFSP/</w:t>
            </w:r>
            <w:r w:rsidR="00CB1DE4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N07VCV-U 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3*1,5/1,5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-W4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Cable PFXP</w:t>
            </w:r>
            <w:r w:rsidR="0094210B" w:rsidRPr="00374C49">
              <w:rPr>
                <w:rFonts w:ascii="Comic Sans MS" w:hAnsi="Comic Sans MS"/>
                <w:sz w:val="20"/>
                <w:szCs w:val="20"/>
                <w:lang w:val="en-US"/>
              </w:rPr>
              <w:t>/N05VV-U(R)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3G2,5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-W5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Cable</w:t>
            </w:r>
            <w:r w:rsidR="0094210B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PFSP/N07VCV-U</w:t>
            </w:r>
            <w:r w:rsidR="00CB1DE4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2*1,5/1,5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-W6</w:t>
            </w:r>
          </w:p>
        </w:tc>
        <w:tc>
          <w:tcPr>
            <w:tcW w:w="6346" w:type="dxa"/>
          </w:tcPr>
          <w:p w:rsidR="00C84DB1" w:rsidRPr="00374C49" w:rsidRDefault="00C84DB1" w:rsidP="0094210B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Cable</w:t>
            </w:r>
            <w:r w:rsidR="0094210B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PFXP/N05VV-U(R)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3G2,5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-W7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Cable PFXP</w:t>
            </w:r>
            <w:r w:rsidR="0094210B" w:rsidRPr="00374C49">
              <w:rPr>
                <w:rFonts w:ascii="Comic Sans MS" w:hAnsi="Comic Sans MS"/>
                <w:sz w:val="20"/>
                <w:szCs w:val="20"/>
                <w:lang w:val="en-US"/>
              </w:rPr>
              <w:t>/N05VV-U(R)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3G2,5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-W8</w:t>
            </w:r>
          </w:p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-F1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Cable PFXP</w:t>
            </w:r>
            <w:r w:rsidR="0094210B" w:rsidRPr="00374C49">
              <w:rPr>
                <w:rFonts w:ascii="Comic Sans MS" w:hAnsi="Comic Sans MS"/>
                <w:sz w:val="20"/>
                <w:szCs w:val="20"/>
                <w:lang w:val="en-US"/>
              </w:rPr>
              <w:t>/N05VV-U(R)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3G2,5</w:t>
            </w:r>
          </w:p>
          <w:p w:rsidR="00C84DB1" w:rsidRPr="00374C49" w:rsidRDefault="00374C49" w:rsidP="006A2B9D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Circuit</w:t>
            </w:r>
            <w:r w:rsidR="0094210B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breaker </w:t>
            </w:r>
            <w:r w:rsidR="006A2B9D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type RCD </w:t>
            </w:r>
            <w:r w:rsidR="00C84DB1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3-phase 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-F2</w:t>
            </w:r>
          </w:p>
        </w:tc>
        <w:tc>
          <w:tcPr>
            <w:tcW w:w="6346" w:type="dxa"/>
          </w:tcPr>
          <w:p w:rsidR="00C84DB1" w:rsidRPr="00374C49" w:rsidRDefault="00374C49" w:rsidP="006A2B9D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Circuit</w:t>
            </w:r>
            <w:r w:rsidR="006A2B9D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breaker type RCD </w:t>
            </w:r>
            <w:r w:rsidR="00C84DB1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2-phase 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-F3</w:t>
            </w:r>
          </w:p>
        </w:tc>
        <w:tc>
          <w:tcPr>
            <w:tcW w:w="6346" w:type="dxa"/>
          </w:tcPr>
          <w:p w:rsidR="00C84DB1" w:rsidRPr="00374C49" w:rsidRDefault="00374C49" w:rsidP="006A2B9D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Circuit</w:t>
            </w:r>
            <w:r w:rsidR="006A2B9D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breaker type RCD </w:t>
            </w:r>
            <w:r w:rsidR="00C84DB1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r w:rsidR="006A2B9D" w:rsidRPr="00374C49">
              <w:rPr>
                <w:rFonts w:ascii="Comic Sans MS" w:hAnsi="Comic Sans MS"/>
                <w:sz w:val="20"/>
                <w:szCs w:val="20"/>
                <w:lang w:val="en-US"/>
              </w:rPr>
              <w:t>2-phase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-Q1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Contactor for </w:t>
            </w:r>
            <w:r w:rsidR="006A2B9D" w:rsidRPr="00374C49">
              <w:rPr>
                <w:rFonts w:ascii="Comic Sans MS" w:hAnsi="Comic Sans MS"/>
                <w:sz w:val="20"/>
                <w:szCs w:val="20"/>
                <w:lang w:val="en-US"/>
              </w:rPr>
              <w:t>–M1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-F4</w:t>
            </w: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Thermal protection for –M1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-X1</w:t>
            </w:r>
          </w:p>
        </w:tc>
        <w:tc>
          <w:tcPr>
            <w:tcW w:w="6346" w:type="dxa"/>
          </w:tcPr>
          <w:p w:rsidR="00C84DB1" w:rsidRPr="00374C49" w:rsidRDefault="00C84DB1" w:rsidP="00214090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Terminal</w:t>
            </w:r>
            <w:r w:rsidR="006A2B9D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r w:rsidR="00214090" w:rsidRPr="00374C49">
              <w:rPr>
                <w:rFonts w:ascii="Comic Sans MS" w:hAnsi="Comic Sans MS"/>
                <w:sz w:val="20"/>
                <w:szCs w:val="20"/>
                <w:lang w:val="en-US"/>
              </w:rPr>
              <w:t>block</w:t>
            </w: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</w:t>
            </w:r>
            <w:r w:rsidR="00214090" w:rsidRPr="00374C49">
              <w:rPr>
                <w:rFonts w:ascii="Comic Sans MS" w:hAnsi="Comic Sans MS"/>
                <w:sz w:val="20"/>
                <w:szCs w:val="20"/>
                <w:lang w:val="en-US"/>
              </w:rPr>
              <w:t>in –CC1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214090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-PLC</w:t>
            </w:r>
          </w:p>
        </w:tc>
        <w:tc>
          <w:tcPr>
            <w:tcW w:w="6346" w:type="dxa"/>
          </w:tcPr>
          <w:p w:rsidR="00C84DB1" w:rsidRPr="00374C49" w:rsidRDefault="00214090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Type Schneider </w:t>
            </w:r>
            <w:proofErr w:type="spellStart"/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>Zelio</w:t>
            </w:r>
            <w:proofErr w:type="spellEnd"/>
            <w:r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Logic</w:t>
            </w:r>
            <w:r w:rsidR="00094109" w:rsidRPr="00374C49">
              <w:rPr>
                <w:rFonts w:ascii="Comic Sans MS" w:hAnsi="Comic Sans MS"/>
                <w:sz w:val="20"/>
                <w:szCs w:val="20"/>
                <w:lang w:val="en-US"/>
              </w:rPr>
              <w:t xml:space="preserve"> 6/4 I/O 230V</w:t>
            </w:r>
          </w:p>
        </w:tc>
      </w:tr>
      <w:tr w:rsidR="00C84DB1" w:rsidRPr="00374C49" w:rsidTr="00A50FA9">
        <w:tc>
          <w:tcPr>
            <w:tcW w:w="1984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</w:tc>
        <w:tc>
          <w:tcPr>
            <w:tcW w:w="6346" w:type="dxa"/>
          </w:tcPr>
          <w:p w:rsidR="00C84DB1" w:rsidRPr="00374C49" w:rsidRDefault="00C84DB1" w:rsidP="00C84DB1">
            <w:pPr>
              <w:rPr>
                <w:rFonts w:ascii="Comic Sans MS" w:hAnsi="Comic Sans MS"/>
                <w:sz w:val="20"/>
                <w:szCs w:val="20"/>
                <w:lang w:val="en-US"/>
              </w:rPr>
            </w:pPr>
          </w:p>
        </w:tc>
      </w:tr>
    </w:tbl>
    <w:p w:rsidR="00F227EA" w:rsidRPr="00374C49" w:rsidRDefault="00F227EA" w:rsidP="00F227EA">
      <w:pPr>
        <w:jc w:val="center"/>
        <w:rPr>
          <w:sz w:val="20"/>
          <w:lang w:val="en-US"/>
        </w:rPr>
      </w:pPr>
    </w:p>
    <w:p w:rsidR="00F227EA" w:rsidRPr="00374C49" w:rsidRDefault="00F227EA" w:rsidP="00F227EA">
      <w:pPr>
        <w:jc w:val="center"/>
        <w:rPr>
          <w:sz w:val="20"/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F227EA" w:rsidRPr="00374C49" w:rsidRDefault="00F227EA" w:rsidP="00F227EA">
      <w:pPr>
        <w:jc w:val="center"/>
        <w:rPr>
          <w:lang w:val="en-US"/>
        </w:rPr>
      </w:pPr>
    </w:p>
    <w:p w:rsidR="003962D5" w:rsidRPr="00374C49" w:rsidRDefault="003962D5">
      <w:pPr>
        <w:rPr>
          <w:lang w:val="en-US"/>
        </w:rPr>
      </w:pPr>
    </w:p>
    <w:p w:rsidR="003962D5" w:rsidRPr="00374C49" w:rsidRDefault="003962D5">
      <w:pPr>
        <w:rPr>
          <w:lang w:val="en-US"/>
        </w:rPr>
      </w:pPr>
    </w:p>
    <w:p w:rsidR="003962D5" w:rsidRPr="00374C49" w:rsidRDefault="003962D5">
      <w:pPr>
        <w:rPr>
          <w:lang w:val="en-US"/>
        </w:rPr>
      </w:pPr>
    </w:p>
    <w:p w:rsidR="003962D5" w:rsidRPr="00374C49" w:rsidRDefault="003962D5">
      <w:pPr>
        <w:rPr>
          <w:lang w:val="en-US"/>
        </w:rPr>
      </w:pPr>
    </w:p>
    <w:p w:rsidR="00F227EA" w:rsidRPr="00374C49" w:rsidRDefault="00F227EA">
      <w:pPr>
        <w:rPr>
          <w:lang w:val="en-US"/>
        </w:rPr>
      </w:pPr>
      <w:r w:rsidRPr="00374C49">
        <w:rPr>
          <w:lang w:val="en-US"/>
        </w:rPr>
        <w:br w:type="page"/>
      </w:r>
    </w:p>
    <w:p w:rsidR="00FC3262" w:rsidRPr="00374C49" w:rsidRDefault="00FC3262" w:rsidP="00FC3262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lastRenderedPageBreak/>
        <w:t>Modul</w:t>
      </w:r>
      <w:r w:rsidR="00C407E9" w:rsidRPr="00374C49">
        <w:rPr>
          <w:rFonts w:ascii="Comic Sans MS" w:hAnsi="Comic Sans MS"/>
          <w:b/>
          <w:sz w:val="32"/>
          <w:szCs w:val="32"/>
          <w:lang w:val="en-US"/>
        </w:rPr>
        <w:t>e</w:t>
      </w:r>
      <w:r w:rsidR="00955B7A" w:rsidRPr="00374C49">
        <w:rPr>
          <w:rFonts w:ascii="Comic Sans MS" w:hAnsi="Comic Sans MS"/>
          <w:b/>
          <w:sz w:val="32"/>
          <w:szCs w:val="32"/>
          <w:lang w:val="en-US"/>
        </w:rPr>
        <w:t xml:space="preserve"> 1 &amp;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 2</w:t>
      </w:r>
    </w:p>
    <w:p w:rsidR="00FC3262" w:rsidRPr="00374C49" w:rsidRDefault="003860EF" w:rsidP="00FC3262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t>Wiring Diagram</w:t>
      </w:r>
      <w:r w:rsidR="00FC3262" w:rsidRPr="00374C49">
        <w:rPr>
          <w:rFonts w:ascii="Comic Sans MS" w:hAnsi="Comic Sans MS"/>
          <w:b/>
          <w:sz w:val="32"/>
          <w:szCs w:val="32"/>
          <w:lang w:val="en-US"/>
        </w:rPr>
        <w:t xml:space="preserve"> </w:t>
      </w:r>
      <w:r w:rsidRPr="00374C49">
        <w:rPr>
          <w:rFonts w:ascii="Comic Sans MS" w:hAnsi="Comic Sans MS"/>
          <w:b/>
          <w:sz w:val="32"/>
          <w:szCs w:val="32"/>
          <w:lang w:val="en-US"/>
        </w:rPr>
        <w:t>One-line form</w:t>
      </w:r>
    </w:p>
    <w:p w:rsidR="00FC3262" w:rsidRPr="00374C49" w:rsidRDefault="00FC3262" w:rsidP="00FC3262">
      <w:pPr>
        <w:rPr>
          <w:rFonts w:ascii="Comic Sans MS" w:hAnsi="Comic Sans MS"/>
          <w:sz w:val="20"/>
          <w:szCs w:val="20"/>
          <w:lang w:val="en-US"/>
        </w:rPr>
      </w:pPr>
    </w:p>
    <w:p w:rsidR="007B0710" w:rsidRPr="00374C49" w:rsidRDefault="007B0710" w:rsidP="00FC3262">
      <w:pPr>
        <w:rPr>
          <w:noProof/>
          <w:lang w:val="en-US" w:eastAsia="nb-NO"/>
        </w:rPr>
      </w:pPr>
    </w:p>
    <w:p w:rsidR="00FC3262" w:rsidRPr="00374C49" w:rsidRDefault="00094109" w:rsidP="00FC3262">
      <w:pPr>
        <w:rPr>
          <w:lang w:val="en-US"/>
        </w:rPr>
      </w:pPr>
      <w:r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AC7B69" wp14:editId="04074104">
                <wp:simplePos x="0" y="0"/>
                <wp:positionH relativeFrom="column">
                  <wp:posOffset>93980</wp:posOffset>
                </wp:positionH>
                <wp:positionV relativeFrom="paragraph">
                  <wp:posOffset>2398892</wp:posOffset>
                </wp:positionV>
                <wp:extent cx="763270" cy="460817"/>
                <wp:effectExtent l="0" t="0" r="0" b="0"/>
                <wp:wrapNone/>
                <wp:docPr id="57" name="Tekstbok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4608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CA3027" w:rsidRDefault="00440428" w:rsidP="0009410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A302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IT 3*230V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7" o:spid="_x0000_s1047" type="#_x0000_t202" style="position:absolute;margin-left:7.4pt;margin-top:188.9pt;width:60.1pt;height:36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" fillcolor="white [3201]" stroked="f" strokeweight=".5pt">
                <v:textbox>
                  <w:txbxContent>
                    <w:p w:rsidR="00440428" w:rsidRPr="00CA3027" w:rsidRDefault="00440428" w:rsidP="00094109">
                      <w:pPr>
                        <w:rPr>
                          <w:sz w:val="20"/>
                          <w:szCs w:val="20"/>
                        </w:rPr>
                      </w:pPr>
                      <w:r w:rsidRPr="00CA3027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IT 3*230V</w:t>
                      </w:r>
                    </w:p>
                  </w:txbxContent>
                </v:textbox>
              </v:shape>
            </w:pict>
          </mc:Fallback>
        </mc:AlternateContent>
      </w:r>
      <w:r w:rsidR="002579CF" w:rsidRPr="00374C49">
        <w:rPr>
          <w:noProof/>
          <w:lang w:eastAsia="nb-NO"/>
        </w:rPr>
        <w:drawing>
          <wp:inline distT="0" distB="0" distL="0" distR="0" wp14:anchorId="2555F013" wp14:editId="6CE7D687">
            <wp:extent cx="4848731" cy="5804807"/>
            <wp:effectExtent l="0" t="1905" r="7620" b="7620"/>
            <wp:docPr id="3" name="Bilde 3" descr="H:\Mine Dokumenter\Elektro\Arctic Skills\AS2016 Comp\AS2016 kursfortegneles enlinj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ine Dokumenter\Elektro\Arctic Skills\AS2016 Comp\AS2016 kursfortegneles enlinje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3" t="25720" r="23017" b="17550"/>
                    <a:stretch/>
                  </pic:blipFill>
                  <pic:spPr bwMode="auto">
                    <a:xfrm rot="16200000">
                      <a:off x="0" y="0"/>
                      <a:ext cx="4842692" cy="579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3262" w:rsidRPr="00374C49" w:rsidRDefault="00FC3262" w:rsidP="00FC3262">
      <w:pPr>
        <w:rPr>
          <w:lang w:val="en-US"/>
        </w:rPr>
      </w:pPr>
    </w:p>
    <w:p w:rsidR="00FC3262" w:rsidRPr="00374C49" w:rsidRDefault="00FC3262">
      <w:pPr>
        <w:rPr>
          <w:lang w:val="en-US"/>
        </w:rPr>
      </w:pPr>
      <w:r w:rsidRPr="00374C49">
        <w:rPr>
          <w:lang w:val="en-US"/>
        </w:rPr>
        <w:br w:type="page"/>
      </w:r>
    </w:p>
    <w:p w:rsidR="00FC3262" w:rsidRPr="00374C49" w:rsidRDefault="00FC3262" w:rsidP="00FC3262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</w:p>
    <w:p w:rsidR="00FC3262" w:rsidRPr="00374C49" w:rsidRDefault="00FC3262" w:rsidP="00FC3262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t>Modul</w:t>
      </w:r>
      <w:r w:rsidR="00C407E9" w:rsidRPr="00374C49">
        <w:rPr>
          <w:rFonts w:ascii="Comic Sans MS" w:hAnsi="Comic Sans MS"/>
          <w:b/>
          <w:sz w:val="32"/>
          <w:szCs w:val="32"/>
          <w:lang w:val="en-US"/>
        </w:rPr>
        <w:t>e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 1 </w:t>
      </w:r>
      <w:r w:rsidR="00C407E9" w:rsidRPr="00374C49">
        <w:rPr>
          <w:rFonts w:ascii="Comic Sans MS" w:hAnsi="Comic Sans MS"/>
          <w:b/>
          <w:sz w:val="32"/>
          <w:szCs w:val="32"/>
          <w:lang w:val="en-US"/>
        </w:rPr>
        <w:t>&amp;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 2</w:t>
      </w:r>
    </w:p>
    <w:p w:rsidR="00FC3262" w:rsidRPr="00374C49" w:rsidRDefault="00CA3027" w:rsidP="00FC3262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t>Terminal block</w:t>
      </w:r>
      <w:r w:rsidR="00FC3262" w:rsidRPr="00374C49">
        <w:rPr>
          <w:rFonts w:ascii="Comic Sans MS" w:hAnsi="Comic Sans MS"/>
          <w:b/>
          <w:sz w:val="32"/>
          <w:szCs w:val="32"/>
          <w:lang w:val="en-US"/>
        </w:rPr>
        <w:t xml:space="preserve"> </w:t>
      </w:r>
      <w:r w:rsidR="000A4821" w:rsidRPr="00374C49">
        <w:rPr>
          <w:rFonts w:ascii="Comic Sans MS" w:hAnsi="Comic Sans MS"/>
          <w:b/>
          <w:sz w:val="32"/>
          <w:szCs w:val="32"/>
          <w:lang w:val="en-US"/>
        </w:rPr>
        <w:t>–X1</w:t>
      </w:r>
    </w:p>
    <w:p w:rsidR="00FC3262" w:rsidRPr="00374C49" w:rsidRDefault="00FC3262" w:rsidP="00FC3262">
      <w:pPr>
        <w:jc w:val="center"/>
        <w:rPr>
          <w:lang w:val="en-US"/>
        </w:rPr>
      </w:pPr>
    </w:p>
    <w:p w:rsidR="00FC3262" w:rsidRPr="00374C49" w:rsidRDefault="007B0710" w:rsidP="00FC3262">
      <w:pPr>
        <w:jc w:val="center"/>
        <w:rPr>
          <w:lang w:val="en-US"/>
        </w:rPr>
      </w:pPr>
      <w:r w:rsidRPr="00374C49">
        <w:rPr>
          <w:noProof/>
          <w:lang w:eastAsia="nb-NO"/>
        </w:rPr>
        <w:drawing>
          <wp:inline distT="0" distB="0" distL="0" distR="0" wp14:anchorId="151DD9C7" wp14:editId="35386DF4">
            <wp:extent cx="4259426" cy="5934075"/>
            <wp:effectExtent l="0" t="0" r="8255" b="0"/>
            <wp:docPr id="49" name="Bilde 49" descr="H:\Mine Dokumenter\Elektro\Arctic Skills\AS2016 Comp\AS2016 rekkeklemmelis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ine Dokumenter\Elektro\Arctic Skills\AS2016 Comp\AS2016 rekkeklemmelist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7" t="17792" r="20513" b="21438"/>
                    <a:stretch/>
                  </pic:blipFill>
                  <pic:spPr bwMode="auto">
                    <a:xfrm rot="10800000">
                      <a:off x="0" y="0"/>
                      <a:ext cx="4260746" cy="593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44D6" w:rsidRPr="00374C49" w:rsidRDefault="00FC3262" w:rsidP="009F44D6">
      <w:pPr>
        <w:jc w:val="center"/>
        <w:rPr>
          <w:lang w:val="en-US"/>
        </w:rPr>
      </w:pPr>
      <w:r w:rsidRPr="00374C49">
        <w:rPr>
          <w:lang w:val="en-US"/>
        </w:rPr>
        <w:br w:type="page"/>
      </w:r>
    </w:p>
    <w:p w:rsidR="009F44D6" w:rsidRPr="00374C49" w:rsidRDefault="009F44D6" w:rsidP="009F44D6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</w:p>
    <w:p w:rsidR="00551722" w:rsidRPr="00374C49" w:rsidRDefault="009F44D6" w:rsidP="009F44D6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DEE821" wp14:editId="127C2690">
                <wp:simplePos x="0" y="0"/>
                <wp:positionH relativeFrom="column">
                  <wp:posOffset>-4124635</wp:posOffset>
                </wp:positionH>
                <wp:positionV relativeFrom="paragraph">
                  <wp:posOffset>2628324</wp:posOffset>
                </wp:positionV>
                <wp:extent cx="914400" cy="287079"/>
                <wp:effectExtent l="0" t="0" r="0" b="0"/>
                <wp:wrapNone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079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934DAF" w:rsidRDefault="00440428" w:rsidP="009F44D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34DAF">
                              <w:rPr>
                                <w:rFonts w:ascii="Comic Sans MS" w:hAnsi="Comic Sans MS"/>
                              </w:rPr>
                              <w:t>-D1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2" o:spid="_x0000_s1048" type="#_x0000_t202" style="position:absolute;left:0;text-align:left;margin-left:-324.75pt;margin-top:206.95pt;width:1in;height:22.6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" fillcolor="#eaeaea" stroked="f" strokeweight=".5pt">
                <v:textbox>
                  <w:txbxContent>
                    <w:p w:rsidR="00440428" w:rsidRPr="00934DAF" w:rsidRDefault="00440428" w:rsidP="009F44D6">
                      <w:pPr>
                        <w:rPr>
                          <w:rFonts w:ascii="Comic Sans MS" w:hAnsi="Comic Sans MS"/>
                        </w:rPr>
                      </w:pPr>
                      <w:r w:rsidRPr="00934DAF">
                        <w:rPr>
                          <w:rFonts w:ascii="Comic Sans MS" w:hAnsi="Comic Sans MS"/>
                        </w:rPr>
                        <w:t>-D1</w:t>
                      </w:r>
                    </w:p>
                  </w:txbxContent>
                </v:textbox>
              </v:shape>
            </w:pict>
          </mc:Fallback>
        </mc:AlternateContent>
      </w:r>
      <w:r w:rsidRPr="00374C49">
        <w:rPr>
          <w:rFonts w:ascii="Comic Sans MS" w:hAnsi="Comic Sans MS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E01D5B" wp14:editId="13D30AFF">
                <wp:simplePos x="0" y="0"/>
                <wp:positionH relativeFrom="column">
                  <wp:posOffset>-6999310</wp:posOffset>
                </wp:positionH>
                <wp:positionV relativeFrom="paragraph">
                  <wp:posOffset>1731645</wp:posOffset>
                </wp:positionV>
                <wp:extent cx="914400" cy="287079"/>
                <wp:effectExtent l="0" t="0" r="5080" b="0"/>
                <wp:wrapNone/>
                <wp:docPr id="33" name="Tekstbok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079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934DAF" w:rsidRDefault="00440428" w:rsidP="009F44D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34DAF">
                              <w:rPr>
                                <w:rFonts w:ascii="Comic Sans MS" w:hAnsi="Comic Sans MS"/>
                              </w:rPr>
                              <w:t>-CC1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3" o:spid="_x0000_s1049" type="#_x0000_t202" style="position:absolute;left:0;text-align:left;margin-left:-551.15pt;margin-top:136.35pt;width:1in;height:22.6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" fillcolor="#eaeaea" stroked="f" strokeweight=".5pt">
                <v:textbox>
                  <w:txbxContent>
                    <w:p w:rsidR="00440428" w:rsidRPr="00934DAF" w:rsidRDefault="00440428" w:rsidP="009F44D6">
                      <w:pPr>
                        <w:rPr>
                          <w:rFonts w:ascii="Comic Sans MS" w:hAnsi="Comic Sans MS"/>
                        </w:rPr>
                      </w:pPr>
                      <w:r w:rsidRPr="00934DAF">
                        <w:rPr>
                          <w:rFonts w:ascii="Comic Sans MS" w:hAnsi="Comic Sans MS"/>
                        </w:rPr>
                        <w:t>-CC1</w:t>
                      </w:r>
                    </w:p>
                  </w:txbxContent>
                </v:textbox>
              </v:shape>
            </w:pict>
          </mc:Fallback>
        </mc:AlternateContent>
      </w:r>
      <w:r w:rsidRPr="00374C49">
        <w:rPr>
          <w:rFonts w:ascii="Comic Sans MS" w:hAnsi="Comic Sans MS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59916F" wp14:editId="612D1D06">
                <wp:simplePos x="0" y="0"/>
                <wp:positionH relativeFrom="column">
                  <wp:posOffset>-7969011</wp:posOffset>
                </wp:positionH>
                <wp:positionV relativeFrom="paragraph">
                  <wp:posOffset>2022929</wp:posOffset>
                </wp:positionV>
                <wp:extent cx="914400" cy="225631"/>
                <wp:effectExtent l="0" t="0" r="25400" b="22225"/>
                <wp:wrapNone/>
                <wp:docPr id="34" name="Tekstbok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5631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9F44D6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4" o:spid="_x0000_s1050" type="#_x0000_t202" style="position:absolute;left:0;text-align:left;margin-left:-627.5pt;margin-top:159.3pt;width:1in;height:17.75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" fillcolor="#eaeaea" strokeweight=".5pt">
                <v:textbox>
                  <w:txbxContent>
                    <w:p w:rsidR="00440428" w:rsidRDefault="00440428" w:rsidP="009F44D6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74C49">
        <w:rPr>
          <w:rFonts w:ascii="Comic Sans MS" w:hAnsi="Comic Sans MS"/>
          <w:b/>
          <w:sz w:val="32"/>
          <w:szCs w:val="32"/>
          <w:lang w:val="en-US"/>
        </w:rPr>
        <w:t>Modul</w:t>
      </w:r>
      <w:r w:rsidR="00C407E9" w:rsidRPr="00374C49">
        <w:rPr>
          <w:rFonts w:ascii="Comic Sans MS" w:hAnsi="Comic Sans MS"/>
          <w:b/>
          <w:sz w:val="32"/>
          <w:szCs w:val="32"/>
          <w:lang w:val="en-US"/>
        </w:rPr>
        <w:t>e</w:t>
      </w:r>
      <w:r w:rsidR="00551722" w:rsidRPr="00374C49">
        <w:rPr>
          <w:rFonts w:ascii="Comic Sans MS" w:hAnsi="Comic Sans MS"/>
          <w:b/>
          <w:sz w:val="32"/>
          <w:szCs w:val="32"/>
          <w:lang w:val="en-US"/>
        </w:rPr>
        <w:t xml:space="preserve"> 1 &amp; 2</w:t>
      </w:r>
    </w:p>
    <w:p w:rsidR="009F44D6" w:rsidRPr="00374C49" w:rsidRDefault="009F44D6" w:rsidP="009F44D6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t>Arrangement</w:t>
      </w:r>
      <w:r w:rsidR="00BB2641" w:rsidRPr="00374C49">
        <w:rPr>
          <w:rFonts w:ascii="Comic Sans MS" w:hAnsi="Comic Sans MS"/>
          <w:b/>
          <w:sz w:val="32"/>
          <w:szCs w:val="32"/>
          <w:lang w:val="en-US"/>
        </w:rPr>
        <w:t xml:space="preserve"> Drawing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 </w:t>
      </w:r>
      <w:r w:rsidR="000A4821" w:rsidRPr="00374C49">
        <w:rPr>
          <w:rFonts w:ascii="Comic Sans MS" w:hAnsi="Comic Sans MS"/>
          <w:b/>
          <w:sz w:val="32"/>
          <w:szCs w:val="32"/>
          <w:lang w:val="en-US"/>
        </w:rPr>
        <w:t xml:space="preserve">for </w:t>
      </w:r>
      <w:r w:rsidR="00551722" w:rsidRPr="00374C49">
        <w:rPr>
          <w:rFonts w:ascii="Comic Sans MS" w:hAnsi="Comic Sans MS"/>
          <w:b/>
          <w:sz w:val="32"/>
          <w:szCs w:val="32"/>
          <w:lang w:val="en-US"/>
        </w:rPr>
        <w:t xml:space="preserve">Cabinet </w:t>
      </w:r>
      <w:r w:rsidRPr="00374C49">
        <w:rPr>
          <w:rFonts w:ascii="Comic Sans MS" w:hAnsi="Comic Sans MS"/>
          <w:b/>
          <w:sz w:val="32"/>
          <w:szCs w:val="32"/>
          <w:lang w:val="en-US"/>
        </w:rPr>
        <w:t>–CC1</w:t>
      </w:r>
    </w:p>
    <w:p w:rsidR="009F44D6" w:rsidRPr="00374C49" w:rsidRDefault="009F44D6" w:rsidP="009F44D6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</w:p>
    <w:p w:rsidR="009F44D6" w:rsidRPr="00374C49" w:rsidRDefault="009F44D6" w:rsidP="009F44D6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</w:p>
    <w:p w:rsidR="00EB6604" w:rsidRPr="00374C49" w:rsidRDefault="00EB6604" w:rsidP="009F44D6">
      <w:pPr>
        <w:jc w:val="center"/>
        <w:rPr>
          <w:noProof/>
          <w:lang w:val="en-US" w:eastAsia="nb-NO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1"/>
        <w:gridCol w:w="4927"/>
      </w:tblGrid>
      <w:tr w:rsidR="00EB6604" w:rsidRPr="00374C49" w:rsidTr="00347AA0">
        <w:tc>
          <w:tcPr>
            <w:tcW w:w="5076" w:type="dxa"/>
          </w:tcPr>
          <w:p w:rsidR="00EB6604" w:rsidRPr="00374C49" w:rsidRDefault="00404945" w:rsidP="009F44D6">
            <w:pPr>
              <w:jc w:val="center"/>
              <w:rPr>
                <w:lang w:val="en-US"/>
              </w:rPr>
            </w:pPr>
            <w:r w:rsidRPr="00374C49">
              <w:rPr>
                <w:noProof/>
                <w:lang w:eastAsia="nb-NO"/>
              </w:rPr>
              <w:drawing>
                <wp:inline distT="0" distB="0" distL="0" distR="0" wp14:anchorId="1ABF56E2" wp14:editId="3974DE90">
                  <wp:extent cx="3024390" cy="3531476"/>
                  <wp:effectExtent l="0" t="0" r="5080" b="0"/>
                  <wp:docPr id="53" name="Bilde 53" descr="H:\Mine Dokumenter\Elektro\Arctic Skills\AS2016 Comp\AS2016 arrangementstegning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Mine Dokumenter\Elektro\Arctic Skills\AS2016 Comp\AS2016 arrangementstegning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58" t="29525" r="29741" b="29268"/>
                          <a:stretch/>
                        </pic:blipFill>
                        <pic:spPr bwMode="auto">
                          <a:xfrm>
                            <a:off x="0" y="0"/>
                            <a:ext cx="3024467" cy="353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EB6604" w:rsidRPr="00374C49" w:rsidRDefault="00EB6604" w:rsidP="009F44D6">
            <w:pPr>
              <w:jc w:val="center"/>
              <w:rPr>
                <w:lang w:val="en-US"/>
              </w:rPr>
            </w:pPr>
            <w:r w:rsidRPr="00374C49">
              <w:rPr>
                <w:noProof/>
                <w:lang w:eastAsia="nb-NO"/>
              </w:rPr>
              <w:drawing>
                <wp:inline distT="0" distB="0" distL="0" distR="0" wp14:anchorId="538B1892" wp14:editId="1A3A8636">
                  <wp:extent cx="2991568" cy="3531476"/>
                  <wp:effectExtent l="0" t="0" r="0" b="0"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94"/>
                          <a:stretch/>
                        </pic:blipFill>
                        <pic:spPr bwMode="auto">
                          <a:xfrm>
                            <a:off x="0" y="0"/>
                            <a:ext cx="2997609" cy="353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4945" w:rsidRPr="00374C49" w:rsidRDefault="00404945" w:rsidP="009F44D6">
      <w:pPr>
        <w:jc w:val="center"/>
        <w:rPr>
          <w:noProof/>
          <w:lang w:val="en-US" w:eastAsia="nb-NO"/>
        </w:rPr>
      </w:pPr>
    </w:p>
    <w:p w:rsidR="009F44D6" w:rsidRPr="00374C49" w:rsidRDefault="009F44D6" w:rsidP="009F44D6">
      <w:pPr>
        <w:jc w:val="center"/>
        <w:rPr>
          <w:lang w:val="en-US"/>
        </w:rPr>
      </w:pPr>
    </w:p>
    <w:p w:rsidR="009F44D6" w:rsidRPr="00374C49" w:rsidRDefault="009F44D6" w:rsidP="009F44D6">
      <w:pPr>
        <w:jc w:val="center"/>
        <w:rPr>
          <w:lang w:val="en-US"/>
        </w:rPr>
      </w:pPr>
    </w:p>
    <w:p w:rsidR="00F02ACC" w:rsidRPr="00374C49" w:rsidRDefault="00F02ACC" w:rsidP="009F44D6">
      <w:pPr>
        <w:jc w:val="center"/>
        <w:rPr>
          <w:noProof/>
          <w:lang w:val="en-US" w:eastAsia="nb-NO"/>
        </w:rPr>
      </w:pPr>
    </w:p>
    <w:p w:rsidR="009F44D6" w:rsidRPr="00374C49" w:rsidRDefault="009F44D6" w:rsidP="009F44D6">
      <w:pPr>
        <w:jc w:val="center"/>
        <w:rPr>
          <w:lang w:val="en-US"/>
        </w:rPr>
      </w:pPr>
    </w:p>
    <w:p w:rsidR="009F44D6" w:rsidRPr="00374C49" w:rsidRDefault="009F44D6" w:rsidP="009F44D6">
      <w:pPr>
        <w:jc w:val="center"/>
        <w:rPr>
          <w:lang w:val="en-US"/>
        </w:rPr>
      </w:pPr>
      <w:r w:rsidRPr="00374C49">
        <w:rPr>
          <w:lang w:val="en-US"/>
        </w:rPr>
        <w:br w:type="page"/>
      </w:r>
    </w:p>
    <w:p w:rsidR="00FC3262" w:rsidRPr="00374C49" w:rsidRDefault="00FC3262">
      <w:pPr>
        <w:rPr>
          <w:lang w:val="en-US"/>
        </w:rPr>
      </w:pPr>
    </w:p>
    <w:p w:rsidR="00383B42" w:rsidRPr="00374C49" w:rsidRDefault="00383B42" w:rsidP="00383B42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t>Modul</w:t>
      </w:r>
      <w:r w:rsidR="00ED2A52" w:rsidRPr="00374C49">
        <w:rPr>
          <w:rFonts w:ascii="Comic Sans MS" w:hAnsi="Comic Sans MS"/>
          <w:b/>
          <w:sz w:val="32"/>
          <w:szCs w:val="32"/>
          <w:lang w:val="en-US"/>
        </w:rPr>
        <w:t>e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 1 </w:t>
      </w:r>
      <w:r w:rsidR="00BB2641" w:rsidRPr="00374C49">
        <w:rPr>
          <w:rFonts w:ascii="Comic Sans MS" w:hAnsi="Comic Sans MS"/>
          <w:b/>
          <w:sz w:val="32"/>
          <w:szCs w:val="32"/>
          <w:lang w:val="en-US"/>
        </w:rPr>
        <w:t>–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 </w:t>
      </w:r>
      <w:r w:rsidR="00BB2641" w:rsidRPr="00374C49">
        <w:rPr>
          <w:rFonts w:ascii="Comic Sans MS" w:hAnsi="Comic Sans MS"/>
          <w:b/>
          <w:sz w:val="32"/>
          <w:szCs w:val="32"/>
          <w:lang w:val="en-US"/>
        </w:rPr>
        <w:t>Main power diagram</w:t>
      </w:r>
    </w:p>
    <w:p w:rsidR="00383B42" w:rsidRPr="00374C49" w:rsidRDefault="00383B42" w:rsidP="00383B42">
      <w:pPr>
        <w:jc w:val="center"/>
        <w:rPr>
          <w:rFonts w:ascii="Comic Sans MS" w:hAnsi="Comic Sans MS"/>
          <w:b/>
          <w:sz w:val="28"/>
          <w:szCs w:val="40"/>
          <w:lang w:val="en-US"/>
        </w:rPr>
      </w:pPr>
    </w:p>
    <w:p w:rsidR="00383B42" w:rsidRPr="00374C49" w:rsidRDefault="008509B2" w:rsidP="00DA5060">
      <w:pPr>
        <w:spacing w:after="0"/>
        <w:jc w:val="center"/>
        <w:rPr>
          <w:rFonts w:ascii="Comic Sans MS" w:hAnsi="Comic Sans MS"/>
          <w:b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DA81F3" wp14:editId="41B7F1C3">
                <wp:simplePos x="0" y="0"/>
                <wp:positionH relativeFrom="column">
                  <wp:posOffset>556067</wp:posOffset>
                </wp:positionH>
                <wp:positionV relativeFrom="paragraph">
                  <wp:posOffset>91026</wp:posOffset>
                </wp:positionV>
                <wp:extent cx="763270" cy="46101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270" cy="461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44042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IT 3*230V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51" type="#_x0000_t202" style="position:absolute;left:0;text-align:left;margin-left:43.8pt;margin-top:7.15pt;width:60.1pt;height:3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" fillcolor="white [3201]" stroked="f" strokeweight=".5pt">
                <v:textbox>
                  <w:txbxContent>
                    <w:p w:rsidR="00440428" w:rsidRDefault="00440428" w:rsidP="0044042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IT 3*230V</w:t>
                      </w:r>
                    </w:p>
                  </w:txbxContent>
                </v:textbox>
              </v:shape>
            </w:pict>
          </mc:Fallback>
        </mc:AlternateContent>
      </w:r>
      <w:r w:rsidR="00347AA0" w:rsidRPr="00374C49">
        <w:rPr>
          <w:rFonts w:ascii="Times New Roman" w:hAnsi="Times New Roman" w:cs="Times New Roman"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9A1469" wp14:editId="5B0DCBE5">
                <wp:simplePos x="0" y="0"/>
                <wp:positionH relativeFrom="column">
                  <wp:posOffset>2894869</wp:posOffset>
                </wp:positionH>
                <wp:positionV relativeFrom="paragraph">
                  <wp:posOffset>2081042</wp:posOffset>
                </wp:positionV>
                <wp:extent cx="318098" cy="216707"/>
                <wp:effectExtent l="0" t="0" r="6350" b="0"/>
                <wp:wrapNone/>
                <wp:docPr id="54" name="Tekstbo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98" cy="216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Default="00440428" w:rsidP="00347A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  <w:vertAlign w:val="subscript"/>
                              </w:rPr>
                              <w:t>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54" o:spid="_x0000_s1052" type="#_x0000_t202" style="position:absolute;left:0;text-align:left;margin-left:227.95pt;margin-top:163.85pt;width:25.05pt;height:17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" fillcolor="white [3201]" stroked="f" strokeweight=".5pt">
                <v:textbox>
                  <w:txbxContent>
                    <w:p w:rsidR="00440428" w:rsidRDefault="00440428" w:rsidP="00347AA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  <w:vertAlign w:val="subscript"/>
                        </w:rPr>
                        <w:t>∆</w:t>
                      </w:r>
                    </w:p>
                  </w:txbxContent>
                </v:textbox>
              </v:shape>
            </w:pict>
          </mc:Fallback>
        </mc:AlternateContent>
      </w:r>
      <w:r w:rsidR="003F62EF" w:rsidRPr="00374C49">
        <w:rPr>
          <w:rFonts w:ascii="Comic Sans MS" w:hAnsi="Comic Sans MS"/>
          <w:b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540288" wp14:editId="20F1FC4A">
                <wp:simplePos x="0" y="0"/>
                <wp:positionH relativeFrom="column">
                  <wp:posOffset>4249420</wp:posOffset>
                </wp:positionH>
                <wp:positionV relativeFrom="paragraph">
                  <wp:posOffset>6238240</wp:posOffset>
                </wp:positionV>
                <wp:extent cx="335915" cy="224155"/>
                <wp:effectExtent l="0" t="0" r="6985" b="4445"/>
                <wp:wrapNone/>
                <wp:docPr id="22" name="Tekstbok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6C438D" w:rsidRDefault="00440428" w:rsidP="00383B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C438D">
                              <w:rPr>
                                <w:sz w:val="16"/>
                                <w:szCs w:val="16"/>
                              </w:rPr>
                              <w:t>W1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2" o:spid="_x0000_s1053" type="#_x0000_t202" style="position:absolute;left:0;text-align:left;margin-left:334.6pt;margin-top:491.2pt;width:26.45pt;height:1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" fillcolor="white [3201]" stroked="f" strokeweight=".5pt">
                <v:textbox>
                  <w:txbxContent>
                    <w:p w:rsidR="00440428" w:rsidRPr="006C438D" w:rsidRDefault="00440428" w:rsidP="00383B42">
                      <w:pPr>
                        <w:rPr>
                          <w:sz w:val="16"/>
                          <w:szCs w:val="16"/>
                        </w:rPr>
                      </w:pPr>
                      <w:r w:rsidRPr="006C438D">
                        <w:rPr>
                          <w:sz w:val="16"/>
                          <w:szCs w:val="16"/>
                        </w:rPr>
                        <w:t>W1</w:t>
                      </w:r>
                    </w:p>
                  </w:txbxContent>
                </v:textbox>
              </v:shape>
            </w:pict>
          </mc:Fallback>
        </mc:AlternateContent>
      </w:r>
      <w:r w:rsidR="003F62EF" w:rsidRPr="00374C49">
        <w:rPr>
          <w:rFonts w:ascii="Comic Sans MS" w:hAnsi="Comic Sans MS"/>
          <w:b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687766" wp14:editId="08B98011">
                <wp:simplePos x="0" y="0"/>
                <wp:positionH relativeFrom="column">
                  <wp:posOffset>3472815</wp:posOffset>
                </wp:positionH>
                <wp:positionV relativeFrom="paragraph">
                  <wp:posOffset>6022340</wp:posOffset>
                </wp:positionV>
                <wp:extent cx="301625" cy="215265"/>
                <wp:effectExtent l="0" t="0" r="3175" b="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15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6C438D" w:rsidRDefault="00440428" w:rsidP="00383B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C438D">
                              <w:rPr>
                                <w:sz w:val="16"/>
                                <w:szCs w:val="16"/>
                              </w:rPr>
                              <w:t>V1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4" o:spid="_x0000_s1054" type="#_x0000_t202" style="position:absolute;left:0;text-align:left;margin-left:273.45pt;margin-top:474.2pt;width:23.75pt;height:16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" fillcolor="white [3201]" stroked="f" strokeweight=".5pt">
                <v:textbox>
                  <w:txbxContent>
                    <w:p w:rsidR="00440428" w:rsidRPr="006C438D" w:rsidRDefault="00440428" w:rsidP="00383B42">
                      <w:pPr>
                        <w:rPr>
                          <w:sz w:val="16"/>
                          <w:szCs w:val="16"/>
                        </w:rPr>
                      </w:pPr>
                      <w:r w:rsidRPr="006C438D">
                        <w:rPr>
                          <w:sz w:val="16"/>
                          <w:szCs w:val="16"/>
                        </w:rPr>
                        <w:t>V1</w:t>
                      </w:r>
                    </w:p>
                  </w:txbxContent>
                </v:textbox>
              </v:shape>
            </w:pict>
          </mc:Fallback>
        </mc:AlternateContent>
      </w:r>
      <w:r w:rsidR="003F62EF" w:rsidRPr="00374C49">
        <w:rPr>
          <w:rFonts w:ascii="Comic Sans MS" w:hAnsi="Comic Sans MS"/>
          <w:b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72B0F7" wp14:editId="7DFBD4AF">
                <wp:simplePos x="0" y="0"/>
                <wp:positionH relativeFrom="column">
                  <wp:posOffset>3065780</wp:posOffset>
                </wp:positionH>
                <wp:positionV relativeFrom="paragraph">
                  <wp:posOffset>6237605</wp:posOffset>
                </wp:positionV>
                <wp:extent cx="327660" cy="224155"/>
                <wp:effectExtent l="0" t="0" r="0" b="4445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6C438D" w:rsidRDefault="00440428" w:rsidP="00383B4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C438D">
                              <w:rPr>
                                <w:sz w:val="16"/>
                                <w:szCs w:val="16"/>
                              </w:rPr>
                              <w:t>U1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3" o:spid="_x0000_s1055" type="#_x0000_t202" style="position:absolute;left:0;text-align:left;margin-left:241.4pt;margin-top:491.15pt;width:25.8pt;height:17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" fillcolor="white [3201]" stroked="f" strokeweight=".5pt">
                <v:textbox>
                  <w:txbxContent>
                    <w:p w:rsidR="00440428" w:rsidRPr="006C438D" w:rsidRDefault="00440428" w:rsidP="00383B42">
                      <w:pPr>
                        <w:rPr>
                          <w:sz w:val="16"/>
                          <w:szCs w:val="16"/>
                        </w:rPr>
                      </w:pPr>
                      <w:r w:rsidRPr="006C438D">
                        <w:rPr>
                          <w:sz w:val="16"/>
                          <w:szCs w:val="16"/>
                        </w:rPr>
                        <w:t>U1</w:t>
                      </w:r>
                    </w:p>
                  </w:txbxContent>
                </v:textbox>
              </v:shape>
            </w:pict>
          </mc:Fallback>
        </mc:AlternateContent>
      </w:r>
      <w:r w:rsidR="003F62EF" w:rsidRPr="00374C49">
        <w:rPr>
          <w:rFonts w:ascii="Comic Sans MS" w:hAnsi="Comic Sans MS"/>
          <w:b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1B3F6D" wp14:editId="4D5D0A32">
                <wp:simplePos x="0" y="0"/>
                <wp:positionH relativeFrom="column">
                  <wp:posOffset>2811145</wp:posOffset>
                </wp:positionH>
                <wp:positionV relativeFrom="paragraph">
                  <wp:posOffset>6541135</wp:posOffset>
                </wp:positionV>
                <wp:extent cx="914400" cy="287020"/>
                <wp:effectExtent l="0" t="0" r="8890" b="0"/>
                <wp:wrapNone/>
                <wp:docPr id="21" name="Tekstbok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B1581D" w:rsidRDefault="00440428" w:rsidP="00383B42">
                            <w:pPr>
                              <w:rPr>
                                <w:sz w:val="28"/>
                              </w:rPr>
                            </w:pPr>
                            <w:r w:rsidRPr="00B1581D">
                              <w:rPr>
                                <w:sz w:val="28"/>
                              </w:rPr>
                              <w:t>-M1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1" o:spid="_x0000_s1056" type="#_x0000_t202" style="position:absolute;left:0;text-align:left;margin-left:221.35pt;margin-top:515.05pt;width:1in;height:22.6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" fillcolor="white [3201]" stroked="f" strokeweight=".5pt">
                <v:textbox>
                  <w:txbxContent>
                    <w:p w:rsidR="00440428" w:rsidRPr="00B1581D" w:rsidRDefault="00440428" w:rsidP="00383B42">
                      <w:pPr>
                        <w:rPr>
                          <w:sz w:val="28"/>
                        </w:rPr>
                      </w:pPr>
                      <w:r w:rsidRPr="00B1581D">
                        <w:rPr>
                          <w:sz w:val="28"/>
                        </w:rPr>
                        <w:t>-M1</w:t>
                      </w:r>
                    </w:p>
                  </w:txbxContent>
                </v:textbox>
              </v:shape>
            </w:pict>
          </mc:Fallback>
        </mc:AlternateContent>
      </w:r>
      <w:r w:rsidR="00383B42" w:rsidRPr="00374C49">
        <w:rPr>
          <w:rFonts w:ascii="Comic Sans MS" w:hAnsi="Comic Sans MS"/>
          <w:b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5CF297" wp14:editId="59D336D6">
                <wp:simplePos x="0" y="0"/>
                <wp:positionH relativeFrom="column">
                  <wp:posOffset>2406931</wp:posOffset>
                </wp:positionH>
                <wp:positionV relativeFrom="paragraph">
                  <wp:posOffset>4631498</wp:posOffset>
                </wp:positionV>
                <wp:extent cx="914400" cy="287020"/>
                <wp:effectExtent l="0" t="0" r="0" b="0"/>
                <wp:wrapNone/>
                <wp:docPr id="20" name="Tekstbok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0428" w:rsidRPr="00B1581D" w:rsidRDefault="00440428" w:rsidP="00383B42">
                            <w:pPr>
                              <w:rPr>
                                <w:sz w:val="28"/>
                              </w:rPr>
                            </w:pPr>
                            <w:r w:rsidRPr="00B1581D">
                              <w:rPr>
                                <w:sz w:val="28"/>
                              </w:rPr>
                              <w:t>-F4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0" o:spid="_x0000_s1057" type="#_x0000_t202" style="position:absolute;left:0;text-align:left;margin-left:189.5pt;margin-top:364.7pt;width:1in;height:22.6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" fillcolor="white [3201]" stroked="f" strokeweight=".5pt">
                <v:textbox>
                  <w:txbxContent>
                    <w:p w:rsidR="00440428" w:rsidRPr="00B1581D" w:rsidRDefault="00440428" w:rsidP="00383B42">
                      <w:pPr>
                        <w:rPr>
                          <w:sz w:val="28"/>
                        </w:rPr>
                      </w:pPr>
                      <w:r w:rsidRPr="00B1581D">
                        <w:rPr>
                          <w:sz w:val="28"/>
                        </w:rPr>
                        <w:t>-F4</w:t>
                      </w:r>
                    </w:p>
                  </w:txbxContent>
                </v:textbox>
              </v:shape>
            </w:pict>
          </mc:Fallback>
        </mc:AlternateContent>
      </w:r>
      <w:r w:rsidR="00383B42" w:rsidRPr="00374C49">
        <w:rPr>
          <w:rFonts w:ascii="Comic Sans MS" w:hAnsi="Comic Sans MS"/>
          <w:b/>
          <w:noProof/>
          <w:sz w:val="20"/>
          <w:szCs w:val="20"/>
          <w:lang w:eastAsia="nb-NO"/>
        </w:rPr>
        <w:drawing>
          <wp:inline distT="0" distB="0" distL="0" distR="0" wp14:anchorId="4B05F0D6" wp14:editId="3DF52CE4">
            <wp:extent cx="3720071" cy="7178309"/>
            <wp:effectExtent l="0" t="0" r="0" b="3810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25" cy="718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4D" w:rsidRPr="00374C49" w:rsidRDefault="00511A23" w:rsidP="005B0B6E">
      <w:pPr>
        <w:ind w:right="142"/>
        <w:jc w:val="center"/>
        <w:rPr>
          <w:rFonts w:ascii="Comic Sans MS" w:hAnsi="Comic Sans MS"/>
          <w:b/>
          <w:noProof/>
          <w:sz w:val="32"/>
          <w:szCs w:val="28"/>
          <w:lang w:val="en-US" w:eastAsia="nb-NO"/>
        </w:rPr>
      </w:pPr>
      <w:proofErr w:type="spellStart"/>
      <w:r w:rsidRPr="00374C49">
        <w:rPr>
          <w:rFonts w:ascii="Comic Sans MS" w:hAnsi="Comic Sans MS"/>
          <w:b/>
          <w:sz w:val="32"/>
          <w:szCs w:val="28"/>
          <w:lang w:val="en-US"/>
        </w:rPr>
        <w:lastRenderedPageBreak/>
        <w:t>Modul</w:t>
      </w:r>
      <w:proofErr w:type="spellEnd"/>
      <w:r w:rsidRPr="00374C49">
        <w:rPr>
          <w:rFonts w:ascii="Comic Sans MS" w:hAnsi="Comic Sans MS"/>
          <w:b/>
          <w:sz w:val="32"/>
          <w:szCs w:val="28"/>
          <w:lang w:val="en-US"/>
        </w:rPr>
        <w:t xml:space="preserve"> 1 – Motor</w:t>
      </w:r>
      <w:r w:rsidR="00BB2641" w:rsidRPr="00374C49">
        <w:rPr>
          <w:rFonts w:ascii="Comic Sans MS" w:hAnsi="Comic Sans MS"/>
          <w:b/>
          <w:sz w:val="32"/>
          <w:szCs w:val="28"/>
          <w:lang w:val="en-US"/>
        </w:rPr>
        <w:t xml:space="preserve"> control diagram</w:t>
      </w:r>
    </w:p>
    <w:p w:rsidR="004C24AB" w:rsidRPr="00374C49" w:rsidRDefault="004C24AB">
      <w:pPr>
        <w:rPr>
          <w:rFonts w:ascii="Comic Sans MS" w:hAnsi="Comic Sans MS"/>
          <w:b/>
          <w:noProof/>
          <w:sz w:val="32"/>
          <w:szCs w:val="28"/>
          <w:lang w:val="en-US" w:eastAsia="nb-NO"/>
        </w:rPr>
      </w:pPr>
    </w:p>
    <w:p w:rsidR="00E83A4D" w:rsidRPr="00374C49" w:rsidRDefault="00E83A4D" w:rsidP="004C24AB">
      <w:pPr>
        <w:jc w:val="center"/>
        <w:rPr>
          <w:rFonts w:ascii="Comic Sans MS" w:hAnsi="Comic Sans MS"/>
          <w:b/>
          <w:noProof/>
          <w:sz w:val="32"/>
          <w:szCs w:val="28"/>
          <w:lang w:val="en-US" w:eastAsia="nb-NO"/>
        </w:rPr>
      </w:pPr>
      <w:r w:rsidRPr="00374C49">
        <w:rPr>
          <w:rFonts w:ascii="Comic Sans MS" w:hAnsi="Comic Sans MS"/>
          <w:b/>
          <w:noProof/>
          <w:sz w:val="32"/>
          <w:szCs w:val="28"/>
          <w:lang w:eastAsia="nb-NO"/>
        </w:rPr>
        <w:drawing>
          <wp:inline distT="0" distB="0" distL="0" distR="0" wp14:anchorId="26A3E90D" wp14:editId="79304C8B">
            <wp:extent cx="4328087" cy="6380371"/>
            <wp:effectExtent l="2540" t="0" r="0" b="0"/>
            <wp:docPr id="55" name="Bilde 55" descr="H:\Mine Dokumenter\Elektro\Arctic Skills\AS2016 Comp\AS2016 styrestrøm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Mine Dokumenter\Elektro\Arctic Skills\AS2016 Comp\AS2016 styrestrøm 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8" t="2007" r="13104" b="19219"/>
                    <a:stretch/>
                  </pic:blipFill>
                  <pic:spPr bwMode="auto">
                    <a:xfrm rot="16200000">
                      <a:off x="0" y="0"/>
                      <a:ext cx="4338382" cy="639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4AB" w:rsidRPr="00374C49" w:rsidRDefault="004C24AB">
      <w:pPr>
        <w:rPr>
          <w:rFonts w:ascii="Comic Sans MS" w:hAnsi="Comic Sans MS"/>
          <w:b/>
          <w:sz w:val="32"/>
          <w:szCs w:val="28"/>
          <w:lang w:val="en-US"/>
        </w:rPr>
      </w:pPr>
      <w:r w:rsidRPr="00374C49">
        <w:rPr>
          <w:rFonts w:ascii="Comic Sans MS" w:hAnsi="Comic Sans MS"/>
          <w:b/>
          <w:sz w:val="32"/>
          <w:szCs w:val="28"/>
          <w:lang w:val="en-US"/>
        </w:rPr>
        <w:br w:type="page"/>
      </w:r>
    </w:p>
    <w:p w:rsidR="002772B9" w:rsidRPr="00374C49" w:rsidRDefault="002772B9" w:rsidP="002772B9">
      <w:pPr>
        <w:jc w:val="center"/>
        <w:rPr>
          <w:rFonts w:ascii="Comic Sans MS" w:hAnsi="Comic Sans MS"/>
          <w:b/>
          <w:sz w:val="32"/>
          <w:szCs w:val="28"/>
          <w:lang w:val="en-US"/>
        </w:rPr>
      </w:pPr>
      <w:r w:rsidRPr="00374C49">
        <w:rPr>
          <w:rFonts w:ascii="Comic Sans MS" w:hAnsi="Comic Sans MS"/>
          <w:b/>
          <w:sz w:val="32"/>
          <w:szCs w:val="28"/>
          <w:lang w:val="en-US"/>
        </w:rPr>
        <w:lastRenderedPageBreak/>
        <w:t>Modul</w:t>
      </w:r>
      <w:r w:rsidR="00955B7A" w:rsidRPr="00374C49">
        <w:rPr>
          <w:rFonts w:ascii="Comic Sans MS" w:hAnsi="Comic Sans MS"/>
          <w:b/>
          <w:sz w:val="32"/>
          <w:szCs w:val="28"/>
          <w:lang w:val="en-US"/>
        </w:rPr>
        <w:t>e</w:t>
      </w:r>
      <w:r w:rsidRPr="00374C49">
        <w:rPr>
          <w:rFonts w:ascii="Comic Sans MS" w:hAnsi="Comic Sans MS"/>
          <w:b/>
          <w:sz w:val="32"/>
          <w:szCs w:val="28"/>
          <w:lang w:val="en-US"/>
        </w:rPr>
        <w:t xml:space="preserve"> 1 – Motor</w:t>
      </w:r>
      <w:r w:rsidR="00BB2641" w:rsidRPr="00374C49">
        <w:rPr>
          <w:rFonts w:ascii="Comic Sans MS" w:hAnsi="Comic Sans MS"/>
          <w:b/>
          <w:sz w:val="32"/>
          <w:szCs w:val="28"/>
          <w:lang w:val="en-US"/>
        </w:rPr>
        <w:t xml:space="preserve"> control </w:t>
      </w:r>
      <w:r w:rsidRPr="00374C49">
        <w:rPr>
          <w:rFonts w:ascii="Comic Sans MS" w:hAnsi="Comic Sans MS"/>
          <w:b/>
          <w:sz w:val="32"/>
          <w:szCs w:val="28"/>
          <w:lang w:val="en-US"/>
        </w:rPr>
        <w:t>I/O-list</w:t>
      </w:r>
    </w:p>
    <w:p w:rsidR="002772B9" w:rsidRPr="00374C49" w:rsidRDefault="002772B9" w:rsidP="002772B9">
      <w:pPr>
        <w:rPr>
          <w:rFonts w:ascii="Comic Sans MS" w:hAnsi="Comic Sans MS"/>
          <w:lang w:val="en-US"/>
        </w:rPr>
      </w:pPr>
    </w:p>
    <w:tbl>
      <w:tblPr>
        <w:tblStyle w:val="Tabellrutenett"/>
        <w:tblpPr w:leftFromText="141" w:rightFromText="141" w:vertAnchor="text" w:horzAnchor="margin" w:tblpXSpec="center" w:tblpY="-228"/>
        <w:tblOverlap w:val="never"/>
        <w:tblW w:w="0" w:type="auto"/>
        <w:tblLook w:val="04A0" w:firstRow="1" w:lastRow="0" w:firstColumn="1" w:lastColumn="0" w:noHBand="0" w:noVBand="1"/>
      </w:tblPr>
      <w:tblGrid>
        <w:gridCol w:w="712"/>
        <w:gridCol w:w="700"/>
        <w:gridCol w:w="5926"/>
      </w:tblGrid>
      <w:tr w:rsidR="002772B9" w:rsidRPr="00374C49" w:rsidTr="00A50FA9">
        <w:tc>
          <w:tcPr>
            <w:tcW w:w="7338" w:type="dxa"/>
            <w:gridSpan w:val="3"/>
          </w:tcPr>
          <w:p w:rsidR="002772B9" w:rsidRPr="00374C49" w:rsidRDefault="002772B9" w:rsidP="00BB2641">
            <w:pPr>
              <w:jc w:val="center"/>
              <w:rPr>
                <w:rFonts w:ascii="Comic Sans MS" w:hAnsi="Comic Sans MS"/>
                <w:b/>
                <w:sz w:val="28"/>
                <w:szCs w:val="28"/>
                <w:lang w:val="en-US"/>
              </w:rPr>
            </w:pPr>
            <w:r w:rsidRPr="00374C49">
              <w:rPr>
                <w:rFonts w:ascii="Comic Sans MS" w:hAnsi="Comic Sans MS"/>
                <w:b/>
                <w:sz w:val="28"/>
                <w:szCs w:val="28"/>
                <w:lang w:val="en-US"/>
              </w:rPr>
              <w:t>I/O-LIST</w:t>
            </w:r>
          </w:p>
        </w:tc>
      </w:tr>
      <w:tr w:rsidR="002772B9" w:rsidRPr="00374C49" w:rsidTr="00A50FA9">
        <w:tc>
          <w:tcPr>
            <w:tcW w:w="712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-S0</w:t>
            </w:r>
          </w:p>
        </w:tc>
        <w:tc>
          <w:tcPr>
            <w:tcW w:w="700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I1</w:t>
            </w:r>
          </w:p>
        </w:tc>
        <w:tc>
          <w:tcPr>
            <w:tcW w:w="5926" w:type="dxa"/>
          </w:tcPr>
          <w:p w:rsidR="002772B9" w:rsidRPr="00374C49" w:rsidRDefault="00BB2641" w:rsidP="00A50F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Emergency Stop breaker</w:t>
            </w:r>
          </w:p>
        </w:tc>
      </w:tr>
      <w:tr w:rsidR="002772B9" w:rsidRPr="00374C49" w:rsidTr="00A50FA9">
        <w:tc>
          <w:tcPr>
            <w:tcW w:w="712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-S1</w:t>
            </w:r>
          </w:p>
        </w:tc>
        <w:tc>
          <w:tcPr>
            <w:tcW w:w="700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I2</w:t>
            </w:r>
          </w:p>
        </w:tc>
        <w:tc>
          <w:tcPr>
            <w:tcW w:w="5926" w:type="dxa"/>
          </w:tcPr>
          <w:p w:rsidR="002772B9" w:rsidRPr="00374C49" w:rsidRDefault="00BB2641" w:rsidP="00A50F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Stop Switch</w:t>
            </w:r>
          </w:p>
        </w:tc>
      </w:tr>
      <w:tr w:rsidR="002772B9" w:rsidRPr="00374C49" w:rsidTr="00A50FA9">
        <w:tc>
          <w:tcPr>
            <w:tcW w:w="712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-S2</w:t>
            </w:r>
          </w:p>
        </w:tc>
        <w:tc>
          <w:tcPr>
            <w:tcW w:w="700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I3</w:t>
            </w:r>
          </w:p>
        </w:tc>
        <w:tc>
          <w:tcPr>
            <w:tcW w:w="5926" w:type="dxa"/>
          </w:tcPr>
          <w:p w:rsidR="002772B9" w:rsidRPr="00374C49" w:rsidRDefault="00BB2641" w:rsidP="00A50F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Start Switch</w:t>
            </w:r>
          </w:p>
        </w:tc>
      </w:tr>
      <w:tr w:rsidR="002772B9" w:rsidRPr="00374C49" w:rsidTr="00A50FA9">
        <w:tc>
          <w:tcPr>
            <w:tcW w:w="712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-F4</w:t>
            </w:r>
          </w:p>
        </w:tc>
        <w:tc>
          <w:tcPr>
            <w:tcW w:w="700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I4</w:t>
            </w:r>
          </w:p>
        </w:tc>
        <w:tc>
          <w:tcPr>
            <w:tcW w:w="5926" w:type="dxa"/>
          </w:tcPr>
          <w:p w:rsidR="002772B9" w:rsidRPr="00374C49" w:rsidRDefault="00963C30" w:rsidP="00A50F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Thermal protection </w:t>
            </w:r>
            <w:r w:rsidR="002772B9" w:rsidRPr="00374C49">
              <w:rPr>
                <w:rFonts w:ascii="Comic Sans MS" w:hAnsi="Comic Sans MS"/>
                <w:sz w:val="24"/>
                <w:szCs w:val="24"/>
                <w:lang w:val="en-US"/>
              </w:rPr>
              <w:t>for –M1</w:t>
            </w:r>
          </w:p>
        </w:tc>
      </w:tr>
      <w:tr w:rsidR="002772B9" w:rsidRPr="00374C49" w:rsidTr="00A50FA9">
        <w:tc>
          <w:tcPr>
            <w:tcW w:w="712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-Q1</w:t>
            </w:r>
          </w:p>
        </w:tc>
        <w:tc>
          <w:tcPr>
            <w:tcW w:w="700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Q1</w:t>
            </w:r>
          </w:p>
        </w:tc>
        <w:tc>
          <w:tcPr>
            <w:tcW w:w="5926" w:type="dxa"/>
          </w:tcPr>
          <w:p w:rsidR="002772B9" w:rsidRPr="00374C49" w:rsidRDefault="00BB2641" w:rsidP="00A50F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Contact</w:t>
            </w:r>
            <w:r w:rsidR="007B2AEB" w:rsidRPr="00374C49">
              <w:rPr>
                <w:rFonts w:ascii="Comic Sans MS" w:hAnsi="Comic Sans MS"/>
                <w:sz w:val="24"/>
                <w:szCs w:val="24"/>
                <w:lang w:val="en-US"/>
              </w:rPr>
              <w:t>or</w:t>
            </w:r>
            <w:r w:rsidR="002772B9"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 for –M1</w:t>
            </w:r>
          </w:p>
        </w:tc>
      </w:tr>
      <w:tr w:rsidR="002772B9" w:rsidRPr="00374C49" w:rsidTr="00A50FA9">
        <w:tc>
          <w:tcPr>
            <w:tcW w:w="712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-H1</w:t>
            </w:r>
          </w:p>
        </w:tc>
        <w:tc>
          <w:tcPr>
            <w:tcW w:w="700" w:type="dxa"/>
          </w:tcPr>
          <w:p w:rsidR="002772B9" w:rsidRPr="00374C49" w:rsidRDefault="002772B9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Q2</w:t>
            </w:r>
          </w:p>
        </w:tc>
        <w:tc>
          <w:tcPr>
            <w:tcW w:w="5926" w:type="dxa"/>
          </w:tcPr>
          <w:p w:rsidR="002772B9" w:rsidRPr="00374C49" w:rsidRDefault="002772B9" w:rsidP="00A50F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Signal</w:t>
            </w:r>
            <w:r w:rsidR="00BB2641"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 </w:t>
            </w: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lamp </w:t>
            </w:r>
          </w:p>
          <w:p w:rsidR="002772B9" w:rsidRPr="00374C49" w:rsidRDefault="00BB2641" w:rsidP="00A50FA9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- Steady</w:t>
            </w:r>
            <w:r w:rsidR="002772B9"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 signal </w:t>
            </w: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with</w:t>
            </w:r>
            <w:r w:rsidR="002772B9"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 –F4 a</w:t>
            </w: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ctivation</w:t>
            </w:r>
          </w:p>
          <w:p w:rsidR="002772B9" w:rsidRPr="00374C49" w:rsidRDefault="00BB2641" w:rsidP="00BB2641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- Blinking </w:t>
            </w:r>
            <w:r w:rsidR="002772B9"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signal </w:t>
            </w: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with </w:t>
            </w:r>
            <w:r w:rsidR="002772B9"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–S0 </w:t>
            </w: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activation</w:t>
            </w:r>
          </w:p>
        </w:tc>
      </w:tr>
      <w:tr w:rsidR="007B2AEB" w:rsidRPr="00374C49" w:rsidTr="00A50FA9">
        <w:tc>
          <w:tcPr>
            <w:tcW w:w="712" w:type="dxa"/>
          </w:tcPr>
          <w:p w:rsidR="007B2AEB" w:rsidRPr="00374C49" w:rsidRDefault="007B2AEB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-H2</w:t>
            </w:r>
          </w:p>
        </w:tc>
        <w:tc>
          <w:tcPr>
            <w:tcW w:w="700" w:type="dxa"/>
          </w:tcPr>
          <w:p w:rsidR="007B2AEB" w:rsidRPr="00374C49" w:rsidRDefault="007B2AEB" w:rsidP="00A50FA9">
            <w:pPr>
              <w:jc w:val="center"/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-Q3</w:t>
            </w:r>
          </w:p>
        </w:tc>
        <w:tc>
          <w:tcPr>
            <w:tcW w:w="5926" w:type="dxa"/>
          </w:tcPr>
          <w:p w:rsidR="007B2AEB" w:rsidRPr="00374C49" w:rsidRDefault="007B2AEB" w:rsidP="00963C30">
            <w:pPr>
              <w:rPr>
                <w:rFonts w:ascii="Comic Sans MS" w:hAnsi="Comic Sans MS"/>
                <w:sz w:val="24"/>
                <w:szCs w:val="24"/>
                <w:lang w:val="en-US"/>
              </w:rPr>
            </w:pP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Signal lamp – </w:t>
            </w:r>
            <w:r w:rsidR="00963C30" w:rsidRPr="00374C49">
              <w:rPr>
                <w:rFonts w:ascii="Comic Sans MS" w:hAnsi="Comic Sans MS"/>
                <w:sz w:val="24"/>
                <w:szCs w:val="24"/>
                <w:lang w:val="en-US"/>
              </w:rPr>
              <w:t xml:space="preserve">signaling </w:t>
            </w:r>
            <w:r w:rsidRPr="00374C49">
              <w:rPr>
                <w:rFonts w:ascii="Comic Sans MS" w:hAnsi="Comic Sans MS"/>
                <w:sz w:val="24"/>
                <w:szCs w:val="24"/>
                <w:lang w:val="en-US"/>
              </w:rPr>
              <w:t>–M1 is running</w:t>
            </w:r>
          </w:p>
        </w:tc>
      </w:tr>
    </w:tbl>
    <w:p w:rsidR="002772B9" w:rsidRPr="00374C49" w:rsidRDefault="002772B9" w:rsidP="002772B9">
      <w:pPr>
        <w:jc w:val="center"/>
        <w:rPr>
          <w:lang w:val="en-US"/>
        </w:rPr>
      </w:pPr>
    </w:p>
    <w:p w:rsidR="002772B9" w:rsidRPr="00374C49" w:rsidRDefault="002772B9" w:rsidP="002772B9">
      <w:pPr>
        <w:jc w:val="center"/>
        <w:rPr>
          <w:lang w:val="en-US"/>
        </w:rPr>
      </w:pPr>
    </w:p>
    <w:p w:rsidR="002772B9" w:rsidRPr="00374C49" w:rsidRDefault="002772B9" w:rsidP="002772B9">
      <w:pPr>
        <w:jc w:val="center"/>
        <w:rPr>
          <w:lang w:val="en-US"/>
        </w:rPr>
      </w:pPr>
    </w:p>
    <w:p w:rsidR="002772B9" w:rsidRPr="00374C49" w:rsidRDefault="002772B9" w:rsidP="002772B9">
      <w:pPr>
        <w:jc w:val="center"/>
        <w:rPr>
          <w:lang w:val="en-US"/>
        </w:rPr>
      </w:pPr>
    </w:p>
    <w:p w:rsidR="002772B9" w:rsidRPr="00374C49" w:rsidRDefault="002772B9" w:rsidP="002772B9">
      <w:pPr>
        <w:jc w:val="center"/>
        <w:rPr>
          <w:lang w:val="en-US"/>
        </w:rPr>
      </w:pPr>
    </w:p>
    <w:p w:rsidR="002772B9" w:rsidRPr="00374C49" w:rsidRDefault="002772B9" w:rsidP="002772B9">
      <w:pPr>
        <w:jc w:val="center"/>
        <w:rPr>
          <w:lang w:val="en-US"/>
        </w:rPr>
      </w:pPr>
    </w:p>
    <w:p w:rsidR="002772B9" w:rsidRPr="00374C49" w:rsidRDefault="002772B9" w:rsidP="002772B9">
      <w:pPr>
        <w:jc w:val="center"/>
        <w:rPr>
          <w:lang w:val="en-US"/>
        </w:rPr>
      </w:pPr>
    </w:p>
    <w:p w:rsidR="002772B9" w:rsidRPr="00374C49" w:rsidRDefault="002772B9" w:rsidP="002772B9">
      <w:pPr>
        <w:jc w:val="center"/>
        <w:rPr>
          <w:lang w:val="en-US"/>
        </w:rPr>
      </w:pPr>
    </w:p>
    <w:p w:rsidR="002772B9" w:rsidRPr="00374C49" w:rsidRDefault="002772B9" w:rsidP="002772B9">
      <w:pPr>
        <w:jc w:val="center"/>
        <w:rPr>
          <w:lang w:val="en-US"/>
        </w:rPr>
      </w:pPr>
      <w:r w:rsidRPr="00374C49">
        <w:rPr>
          <w:rFonts w:ascii="Comic Sans MS" w:hAnsi="Comic Sans MS"/>
          <w:b/>
          <w:noProof/>
          <w:lang w:eastAsia="nb-NO"/>
        </w:rPr>
        <w:drawing>
          <wp:inline distT="0" distB="0" distL="0" distR="0" wp14:anchorId="4CF572DF" wp14:editId="7F44B0F2">
            <wp:extent cx="1377538" cy="1653921"/>
            <wp:effectExtent l="0" t="0" r="0" b="381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56" cy="166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2B9" w:rsidRPr="00374C49" w:rsidRDefault="002772B9" w:rsidP="002772B9">
      <w:pPr>
        <w:rPr>
          <w:lang w:val="en-US"/>
        </w:rPr>
      </w:pPr>
    </w:p>
    <w:p w:rsidR="002772B9" w:rsidRPr="00374C49" w:rsidRDefault="002772B9">
      <w:pPr>
        <w:rPr>
          <w:lang w:val="en-US"/>
        </w:rPr>
      </w:pPr>
      <w:r w:rsidRPr="00374C49">
        <w:rPr>
          <w:lang w:val="en-US"/>
        </w:rPr>
        <w:br w:type="page"/>
      </w:r>
    </w:p>
    <w:p w:rsidR="00480725" w:rsidRPr="00374C49" w:rsidRDefault="00480725" w:rsidP="00480725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lastRenderedPageBreak/>
        <w:t>Modul</w:t>
      </w:r>
      <w:r w:rsidR="00955B7A" w:rsidRPr="00374C49">
        <w:rPr>
          <w:rFonts w:ascii="Comic Sans MS" w:hAnsi="Comic Sans MS"/>
          <w:b/>
          <w:sz w:val="32"/>
          <w:szCs w:val="32"/>
          <w:lang w:val="en-US"/>
        </w:rPr>
        <w:t>e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 2</w:t>
      </w:r>
    </w:p>
    <w:p w:rsidR="00C33E03" w:rsidRPr="00374C49" w:rsidRDefault="00BB2641" w:rsidP="00480725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t>Light</w:t>
      </w:r>
      <w:r w:rsidR="00C33E03" w:rsidRPr="00374C49">
        <w:rPr>
          <w:rFonts w:ascii="Comic Sans MS" w:hAnsi="Comic Sans MS"/>
          <w:b/>
          <w:sz w:val="32"/>
          <w:szCs w:val="32"/>
          <w:lang w:val="en-US"/>
        </w:rPr>
        <w:t>ing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 Control and </w:t>
      </w:r>
      <w:r w:rsidR="00C33E03" w:rsidRPr="00374C49">
        <w:rPr>
          <w:rFonts w:ascii="Comic Sans MS" w:hAnsi="Comic Sans MS"/>
          <w:b/>
          <w:sz w:val="32"/>
          <w:szCs w:val="32"/>
          <w:lang w:val="en-US"/>
        </w:rPr>
        <w:t>Power Outlets</w:t>
      </w:r>
    </w:p>
    <w:p w:rsidR="00480725" w:rsidRPr="00374C49" w:rsidRDefault="000A4821" w:rsidP="00480725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t>One-l</w:t>
      </w:r>
      <w:r w:rsidR="00BB2641" w:rsidRPr="00374C49">
        <w:rPr>
          <w:rFonts w:ascii="Comic Sans MS" w:hAnsi="Comic Sans MS"/>
          <w:b/>
          <w:sz w:val="32"/>
          <w:szCs w:val="32"/>
          <w:lang w:val="en-US"/>
        </w:rPr>
        <w:t xml:space="preserve">ine </w:t>
      </w:r>
      <w:r w:rsidRPr="00374C49">
        <w:rPr>
          <w:rFonts w:ascii="Comic Sans MS" w:hAnsi="Comic Sans MS"/>
          <w:b/>
          <w:sz w:val="32"/>
          <w:szCs w:val="32"/>
          <w:lang w:val="en-US"/>
        </w:rPr>
        <w:t xml:space="preserve">form </w:t>
      </w:r>
      <w:r w:rsidR="00BB2641" w:rsidRPr="00374C49">
        <w:rPr>
          <w:rFonts w:ascii="Comic Sans MS" w:hAnsi="Comic Sans MS"/>
          <w:b/>
          <w:sz w:val="32"/>
          <w:szCs w:val="32"/>
          <w:lang w:val="en-US"/>
        </w:rPr>
        <w:t>Diagram</w:t>
      </w:r>
    </w:p>
    <w:p w:rsidR="00480725" w:rsidRPr="00374C49" w:rsidRDefault="00480725" w:rsidP="00480725">
      <w:pPr>
        <w:rPr>
          <w:lang w:val="en-US"/>
        </w:rPr>
      </w:pPr>
    </w:p>
    <w:p w:rsidR="00480725" w:rsidRPr="00374C49" w:rsidRDefault="00480725" w:rsidP="00480725">
      <w:pPr>
        <w:rPr>
          <w:lang w:val="en-US"/>
        </w:rPr>
      </w:pPr>
    </w:p>
    <w:p w:rsidR="0036122F" w:rsidRPr="00374C49" w:rsidRDefault="0036122F" w:rsidP="00480725">
      <w:pPr>
        <w:rPr>
          <w:noProof/>
          <w:lang w:val="en-US" w:eastAsia="nb-NO"/>
        </w:rPr>
      </w:pPr>
    </w:p>
    <w:p w:rsidR="00480725" w:rsidRPr="00374C49" w:rsidRDefault="0036122F" w:rsidP="0036122F">
      <w:pPr>
        <w:jc w:val="center"/>
        <w:rPr>
          <w:lang w:val="en-US"/>
        </w:rPr>
      </w:pPr>
      <w:r w:rsidRPr="00374C49">
        <w:rPr>
          <w:noProof/>
          <w:lang w:eastAsia="nb-NO"/>
        </w:rPr>
        <w:drawing>
          <wp:inline distT="0" distB="0" distL="0" distR="0" wp14:anchorId="09452F40" wp14:editId="3E325CFA">
            <wp:extent cx="2386941" cy="6046916"/>
            <wp:effectExtent l="0" t="1270" r="0" b="0"/>
            <wp:docPr id="56" name="Bilde 56" descr="H:\Mine Dokumenter\Elektro\Arctic Skills\AS2016 Comp\AS2016 lys og stik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Mine Dokumenter\Elektro\Arctic Skills\AS2016 Comp\AS2016 lys og stikk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07" t="11922" r="23101" b="4183"/>
                    <a:stretch/>
                  </pic:blipFill>
                  <pic:spPr bwMode="auto">
                    <a:xfrm rot="16200000">
                      <a:off x="0" y="0"/>
                      <a:ext cx="2385885" cy="604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725" w:rsidRPr="00374C49" w:rsidRDefault="00480725" w:rsidP="00480725">
      <w:pPr>
        <w:rPr>
          <w:lang w:val="en-US"/>
        </w:rPr>
      </w:pPr>
    </w:p>
    <w:p w:rsidR="00C3192E" w:rsidRPr="00374C49" w:rsidRDefault="00C3192E">
      <w:pPr>
        <w:rPr>
          <w:lang w:val="en-US"/>
        </w:rPr>
      </w:pPr>
      <w:r w:rsidRPr="00374C49">
        <w:rPr>
          <w:lang w:val="en-US"/>
        </w:rPr>
        <w:br w:type="page"/>
      </w:r>
    </w:p>
    <w:p w:rsidR="00544303" w:rsidRPr="00374C49" w:rsidRDefault="00544303" w:rsidP="00544303">
      <w:pPr>
        <w:rPr>
          <w:rFonts w:ascii="Comic Sans MS" w:hAnsi="Comic Sans MS"/>
          <w:sz w:val="20"/>
          <w:szCs w:val="20"/>
          <w:lang w:val="en-US"/>
        </w:rPr>
      </w:pPr>
    </w:p>
    <w:p w:rsidR="00544303" w:rsidRPr="00374C49" w:rsidRDefault="00BB2641" w:rsidP="00544303">
      <w:pPr>
        <w:jc w:val="center"/>
        <w:rPr>
          <w:rFonts w:ascii="Comic Sans MS" w:hAnsi="Comic Sans MS"/>
          <w:b/>
          <w:sz w:val="32"/>
          <w:szCs w:val="32"/>
          <w:lang w:val="en-US"/>
        </w:rPr>
      </w:pPr>
      <w:r w:rsidRPr="00374C49">
        <w:rPr>
          <w:rFonts w:ascii="Comic Sans MS" w:hAnsi="Comic Sans MS"/>
          <w:b/>
          <w:sz w:val="32"/>
          <w:szCs w:val="32"/>
          <w:lang w:val="en-US"/>
        </w:rPr>
        <w:t>General informati</w:t>
      </w:r>
      <w:r w:rsidR="00544303" w:rsidRPr="00374C49">
        <w:rPr>
          <w:rFonts w:ascii="Comic Sans MS" w:hAnsi="Comic Sans MS"/>
          <w:b/>
          <w:sz w:val="32"/>
          <w:szCs w:val="32"/>
          <w:lang w:val="en-US"/>
        </w:rPr>
        <w:t>on</w:t>
      </w:r>
    </w:p>
    <w:p w:rsidR="00544303" w:rsidRPr="00374C49" w:rsidRDefault="00544303" w:rsidP="00544303">
      <w:pPr>
        <w:rPr>
          <w:rFonts w:ascii="Comic Sans MS" w:hAnsi="Comic Sans MS"/>
          <w:b/>
          <w:sz w:val="20"/>
          <w:szCs w:val="20"/>
          <w:lang w:val="en-US"/>
        </w:rPr>
      </w:pPr>
    </w:p>
    <w:p w:rsidR="00544303" w:rsidRPr="00374C49" w:rsidRDefault="00BB2641" w:rsidP="00544303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  <w:lang w:val="en-US"/>
        </w:rPr>
      </w:pPr>
      <w:r w:rsidRPr="00374C49">
        <w:rPr>
          <w:rFonts w:ascii="Comic Sans MS" w:hAnsi="Comic Sans MS"/>
          <w:sz w:val="20"/>
          <w:szCs w:val="20"/>
          <w:lang w:val="en-US"/>
        </w:rPr>
        <w:t>RK</w:t>
      </w:r>
      <w:r w:rsidR="00CB1F6D" w:rsidRPr="00374C49">
        <w:rPr>
          <w:rFonts w:ascii="Comic Sans MS" w:hAnsi="Comic Sans MS"/>
          <w:sz w:val="20"/>
          <w:szCs w:val="20"/>
          <w:lang w:val="en-US"/>
        </w:rPr>
        <w:t xml:space="preserve"> (H05V2-K)</w:t>
      </w:r>
      <w:r w:rsidRPr="00374C49">
        <w:rPr>
          <w:rFonts w:ascii="Comic Sans MS" w:hAnsi="Comic Sans MS"/>
          <w:sz w:val="20"/>
          <w:szCs w:val="20"/>
          <w:lang w:val="en-US"/>
        </w:rPr>
        <w:t xml:space="preserve"> </w:t>
      </w:r>
      <w:r w:rsidR="009A1AA3" w:rsidRPr="00374C49">
        <w:rPr>
          <w:rFonts w:ascii="Comic Sans MS" w:hAnsi="Comic Sans MS"/>
          <w:sz w:val="20"/>
          <w:szCs w:val="20"/>
          <w:lang w:val="en-US"/>
        </w:rPr>
        <w:t xml:space="preserve">and </w:t>
      </w:r>
      <w:r w:rsidR="00521EE1" w:rsidRPr="00374C49">
        <w:rPr>
          <w:rFonts w:ascii="Comic Sans MS" w:hAnsi="Comic Sans MS"/>
          <w:sz w:val="20"/>
          <w:szCs w:val="20"/>
          <w:lang w:val="en-US"/>
        </w:rPr>
        <w:t xml:space="preserve">ferrules </w:t>
      </w:r>
      <w:r w:rsidR="009A1AA3" w:rsidRPr="00374C49">
        <w:rPr>
          <w:rFonts w:ascii="Comic Sans MS" w:hAnsi="Comic Sans MS"/>
          <w:sz w:val="20"/>
          <w:szCs w:val="20"/>
          <w:lang w:val="en-US"/>
        </w:rPr>
        <w:t>will be used for internal connections in the control panel</w:t>
      </w:r>
    </w:p>
    <w:p w:rsidR="00544303" w:rsidRPr="00374C49" w:rsidRDefault="00544303" w:rsidP="00544303">
      <w:pPr>
        <w:pStyle w:val="Listeavsnitt"/>
        <w:ind w:left="1416"/>
        <w:rPr>
          <w:rFonts w:ascii="Comic Sans MS" w:hAnsi="Comic Sans MS"/>
          <w:sz w:val="20"/>
          <w:szCs w:val="20"/>
          <w:lang w:val="en-US"/>
        </w:rPr>
      </w:pPr>
      <w:r w:rsidRPr="00374C49">
        <w:rPr>
          <w:rFonts w:ascii="Comic Sans MS" w:hAnsi="Comic Sans MS"/>
          <w:sz w:val="20"/>
          <w:szCs w:val="20"/>
          <w:lang w:val="en-US"/>
        </w:rPr>
        <w:t>-F1/-F4:</w:t>
      </w:r>
      <w:r w:rsidRPr="00374C49">
        <w:rPr>
          <w:rFonts w:ascii="Comic Sans MS" w:hAnsi="Comic Sans MS"/>
          <w:sz w:val="20"/>
          <w:szCs w:val="20"/>
          <w:lang w:val="en-US"/>
        </w:rPr>
        <w:tab/>
        <w:t>RK 1,5mm</w:t>
      </w:r>
      <w:r w:rsidRPr="00374C49">
        <w:rPr>
          <w:rFonts w:ascii="Comic Sans MS" w:hAnsi="Comic Sans MS"/>
          <w:sz w:val="20"/>
          <w:szCs w:val="20"/>
          <w:vertAlign w:val="superscript"/>
          <w:lang w:val="en-US"/>
        </w:rPr>
        <w:t>2</w:t>
      </w:r>
    </w:p>
    <w:p w:rsidR="00544303" w:rsidRPr="00374C49" w:rsidRDefault="00544303" w:rsidP="00544303">
      <w:pPr>
        <w:pStyle w:val="Listeavsnitt"/>
        <w:ind w:left="1416"/>
        <w:rPr>
          <w:rFonts w:ascii="Comic Sans MS" w:hAnsi="Comic Sans MS"/>
          <w:sz w:val="20"/>
          <w:szCs w:val="20"/>
          <w:lang w:val="en-US"/>
        </w:rPr>
      </w:pPr>
      <w:r w:rsidRPr="00374C49">
        <w:rPr>
          <w:rFonts w:ascii="Comic Sans MS" w:hAnsi="Comic Sans MS"/>
          <w:sz w:val="20"/>
          <w:szCs w:val="20"/>
          <w:lang w:val="en-US"/>
        </w:rPr>
        <w:t>-F2:</w:t>
      </w:r>
      <w:r w:rsidRPr="00374C49">
        <w:rPr>
          <w:rFonts w:ascii="Comic Sans MS" w:hAnsi="Comic Sans MS"/>
          <w:sz w:val="20"/>
          <w:szCs w:val="20"/>
          <w:lang w:val="en-US"/>
        </w:rPr>
        <w:tab/>
      </w:r>
      <w:r w:rsidRPr="00374C49">
        <w:rPr>
          <w:rFonts w:ascii="Comic Sans MS" w:hAnsi="Comic Sans MS"/>
          <w:sz w:val="20"/>
          <w:szCs w:val="20"/>
          <w:lang w:val="en-US"/>
        </w:rPr>
        <w:tab/>
        <w:t>RK 0,75mm</w:t>
      </w:r>
      <w:r w:rsidRPr="00374C49">
        <w:rPr>
          <w:rFonts w:ascii="Comic Sans MS" w:hAnsi="Comic Sans MS"/>
          <w:sz w:val="20"/>
          <w:szCs w:val="20"/>
          <w:vertAlign w:val="superscript"/>
          <w:lang w:val="en-US"/>
        </w:rPr>
        <w:t>2</w:t>
      </w:r>
    </w:p>
    <w:p w:rsidR="00544303" w:rsidRPr="00374C49" w:rsidRDefault="00544303" w:rsidP="00544303">
      <w:pPr>
        <w:pStyle w:val="Listeavsnitt"/>
        <w:ind w:left="1416"/>
        <w:rPr>
          <w:rFonts w:ascii="Comic Sans MS" w:hAnsi="Comic Sans MS"/>
          <w:sz w:val="20"/>
          <w:szCs w:val="20"/>
          <w:vertAlign w:val="superscript"/>
          <w:lang w:val="en-US"/>
        </w:rPr>
      </w:pPr>
      <w:r w:rsidRPr="00374C49">
        <w:rPr>
          <w:rFonts w:ascii="Comic Sans MS" w:hAnsi="Comic Sans MS"/>
          <w:sz w:val="20"/>
          <w:szCs w:val="20"/>
          <w:lang w:val="en-US"/>
        </w:rPr>
        <w:t>-F3:</w:t>
      </w:r>
      <w:r w:rsidRPr="00374C49">
        <w:rPr>
          <w:rFonts w:ascii="Comic Sans MS" w:hAnsi="Comic Sans MS"/>
          <w:sz w:val="20"/>
          <w:szCs w:val="20"/>
          <w:lang w:val="en-US"/>
        </w:rPr>
        <w:tab/>
      </w:r>
      <w:r w:rsidRPr="00374C49">
        <w:rPr>
          <w:rFonts w:ascii="Comic Sans MS" w:hAnsi="Comic Sans MS"/>
          <w:sz w:val="20"/>
          <w:szCs w:val="20"/>
          <w:lang w:val="en-US"/>
        </w:rPr>
        <w:tab/>
        <w:t>RK 2,5mm</w:t>
      </w:r>
      <w:r w:rsidRPr="00374C49">
        <w:rPr>
          <w:rFonts w:ascii="Comic Sans MS" w:hAnsi="Comic Sans MS"/>
          <w:sz w:val="20"/>
          <w:szCs w:val="20"/>
          <w:vertAlign w:val="superscript"/>
          <w:lang w:val="en-US"/>
        </w:rPr>
        <w:t>2</w:t>
      </w:r>
    </w:p>
    <w:p w:rsidR="00544303" w:rsidRPr="00374C49" w:rsidRDefault="00544303" w:rsidP="00544303">
      <w:pPr>
        <w:pStyle w:val="Listeavsnitt"/>
        <w:ind w:left="1416"/>
        <w:rPr>
          <w:rFonts w:ascii="Comic Sans MS" w:hAnsi="Comic Sans MS"/>
          <w:sz w:val="20"/>
          <w:szCs w:val="20"/>
          <w:lang w:val="en-US"/>
        </w:rPr>
      </w:pPr>
    </w:p>
    <w:p w:rsidR="00544303" w:rsidRPr="00374C49" w:rsidRDefault="00544303" w:rsidP="00544303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  <w:lang w:val="en-US"/>
        </w:rPr>
      </w:pPr>
      <w:proofErr w:type="spellStart"/>
      <w:r w:rsidRPr="00374C49">
        <w:rPr>
          <w:rFonts w:ascii="Comic Sans MS" w:hAnsi="Comic Sans MS"/>
          <w:sz w:val="20"/>
          <w:szCs w:val="20"/>
          <w:lang w:val="en-US"/>
        </w:rPr>
        <w:t>Wago</w:t>
      </w:r>
      <w:proofErr w:type="spellEnd"/>
      <w:r w:rsidRPr="00374C49">
        <w:rPr>
          <w:rFonts w:ascii="Comic Sans MS" w:hAnsi="Comic Sans MS"/>
          <w:sz w:val="20"/>
          <w:szCs w:val="20"/>
          <w:lang w:val="en-US"/>
        </w:rPr>
        <w:t xml:space="preserve"> </w:t>
      </w:r>
      <w:r w:rsidR="009C694A" w:rsidRPr="00374C49">
        <w:rPr>
          <w:rFonts w:ascii="Comic Sans MS" w:hAnsi="Comic Sans MS"/>
          <w:sz w:val="20"/>
          <w:szCs w:val="20"/>
          <w:lang w:val="en-US"/>
        </w:rPr>
        <w:t xml:space="preserve">(connectors) </w:t>
      </w:r>
      <w:r w:rsidRPr="00374C49">
        <w:rPr>
          <w:rFonts w:ascii="Comic Sans MS" w:hAnsi="Comic Sans MS"/>
          <w:sz w:val="20"/>
          <w:szCs w:val="20"/>
          <w:lang w:val="en-US"/>
        </w:rPr>
        <w:t xml:space="preserve">for RK </w:t>
      </w:r>
      <w:r w:rsidR="009A1AA3" w:rsidRPr="00374C49">
        <w:rPr>
          <w:rFonts w:ascii="Comic Sans MS" w:hAnsi="Comic Sans MS"/>
          <w:sz w:val="20"/>
          <w:szCs w:val="20"/>
          <w:lang w:val="en-US"/>
        </w:rPr>
        <w:t>will be used to connections in the connection box</w:t>
      </w:r>
      <w:r w:rsidRPr="00374C49">
        <w:rPr>
          <w:rFonts w:ascii="Comic Sans MS" w:hAnsi="Comic Sans MS"/>
          <w:sz w:val="20"/>
          <w:szCs w:val="20"/>
          <w:lang w:val="en-US"/>
        </w:rPr>
        <w:t xml:space="preserve"> -JB1</w:t>
      </w:r>
    </w:p>
    <w:p w:rsidR="00544303" w:rsidRPr="00374C49" w:rsidRDefault="009A1AA3" w:rsidP="00544303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  <w:lang w:val="en-US"/>
        </w:rPr>
      </w:pPr>
      <w:r w:rsidRPr="00374C49">
        <w:rPr>
          <w:rFonts w:ascii="Comic Sans MS" w:hAnsi="Comic Sans MS"/>
          <w:sz w:val="20"/>
          <w:szCs w:val="20"/>
          <w:lang w:val="en-US"/>
        </w:rPr>
        <w:t xml:space="preserve">Free choice of </w:t>
      </w:r>
      <w:proofErr w:type="spellStart"/>
      <w:r w:rsidR="00544303" w:rsidRPr="00374C49">
        <w:rPr>
          <w:rFonts w:ascii="Comic Sans MS" w:hAnsi="Comic Sans MS"/>
          <w:sz w:val="20"/>
          <w:szCs w:val="20"/>
          <w:lang w:val="en-US"/>
        </w:rPr>
        <w:t>Wago</w:t>
      </w:r>
      <w:proofErr w:type="spellEnd"/>
      <w:r w:rsidR="00544303" w:rsidRPr="00374C49">
        <w:rPr>
          <w:rFonts w:ascii="Comic Sans MS" w:hAnsi="Comic Sans MS"/>
          <w:sz w:val="20"/>
          <w:szCs w:val="20"/>
          <w:lang w:val="en-US"/>
        </w:rPr>
        <w:t xml:space="preserve"> </w:t>
      </w:r>
      <w:r w:rsidRPr="00374C49">
        <w:rPr>
          <w:rFonts w:ascii="Comic Sans MS" w:hAnsi="Comic Sans MS"/>
          <w:sz w:val="20"/>
          <w:szCs w:val="20"/>
          <w:lang w:val="en-US"/>
        </w:rPr>
        <w:t xml:space="preserve">will be used for connection in </w:t>
      </w:r>
      <w:r w:rsidR="009C694A" w:rsidRPr="00374C49">
        <w:rPr>
          <w:rFonts w:ascii="Comic Sans MS" w:hAnsi="Comic Sans MS"/>
          <w:sz w:val="20"/>
          <w:szCs w:val="20"/>
          <w:lang w:val="en-US"/>
        </w:rPr>
        <w:t xml:space="preserve">duct </w:t>
      </w:r>
      <w:r w:rsidR="00544303" w:rsidRPr="00374C49">
        <w:rPr>
          <w:rFonts w:ascii="Comic Sans MS" w:hAnsi="Comic Sans MS"/>
          <w:sz w:val="20"/>
          <w:szCs w:val="20"/>
          <w:lang w:val="en-US"/>
        </w:rPr>
        <w:t>-D1</w:t>
      </w:r>
    </w:p>
    <w:p w:rsidR="00544303" w:rsidRPr="00374C49" w:rsidRDefault="006022D6" w:rsidP="00544303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  <w:lang w:val="en-US"/>
        </w:rPr>
      </w:pPr>
      <w:r w:rsidRPr="00374C49">
        <w:rPr>
          <w:rFonts w:ascii="Comic Sans MS" w:hAnsi="Comic Sans MS"/>
          <w:sz w:val="20"/>
          <w:szCs w:val="20"/>
          <w:lang w:val="en-US"/>
        </w:rPr>
        <w:t>TC or</w:t>
      </w:r>
      <w:r w:rsidR="00544303" w:rsidRPr="00374C49">
        <w:rPr>
          <w:rFonts w:ascii="Comic Sans MS" w:hAnsi="Comic Sans MS"/>
          <w:sz w:val="20"/>
          <w:szCs w:val="20"/>
          <w:lang w:val="en-US"/>
        </w:rPr>
        <w:t xml:space="preserve"> TCS </w:t>
      </w:r>
      <w:r w:rsidR="00503848" w:rsidRPr="00374C49">
        <w:rPr>
          <w:rFonts w:ascii="Comic Sans MS" w:hAnsi="Comic Sans MS"/>
          <w:sz w:val="20"/>
          <w:szCs w:val="20"/>
          <w:lang w:val="en-US"/>
        </w:rPr>
        <w:t xml:space="preserve">(cable clamps) </w:t>
      </w:r>
      <w:r w:rsidRPr="00374C49">
        <w:rPr>
          <w:rFonts w:ascii="Comic Sans MS" w:hAnsi="Comic Sans MS"/>
          <w:sz w:val="20"/>
          <w:szCs w:val="20"/>
          <w:lang w:val="en-US"/>
        </w:rPr>
        <w:t>to</w:t>
      </w:r>
      <w:r w:rsidR="009A1AA3" w:rsidRPr="00374C49">
        <w:rPr>
          <w:rFonts w:ascii="Comic Sans MS" w:hAnsi="Comic Sans MS"/>
          <w:sz w:val="20"/>
          <w:szCs w:val="20"/>
          <w:lang w:val="en-US"/>
        </w:rPr>
        <w:t xml:space="preserve"> be used </w:t>
      </w:r>
      <w:r w:rsidRPr="00374C49">
        <w:rPr>
          <w:rFonts w:ascii="Comic Sans MS" w:hAnsi="Comic Sans MS"/>
          <w:sz w:val="20"/>
          <w:szCs w:val="20"/>
          <w:lang w:val="en-US"/>
        </w:rPr>
        <w:t>for</w:t>
      </w:r>
      <w:r w:rsidR="009A1AA3" w:rsidRPr="00374C49">
        <w:rPr>
          <w:rFonts w:ascii="Comic Sans MS" w:hAnsi="Comic Sans MS"/>
          <w:sz w:val="20"/>
          <w:szCs w:val="20"/>
          <w:lang w:val="en-US"/>
        </w:rPr>
        <w:t xml:space="preserve"> </w:t>
      </w:r>
      <w:r w:rsidR="00503848" w:rsidRPr="00374C49">
        <w:rPr>
          <w:rFonts w:ascii="Comic Sans MS" w:hAnsi="Comic Sans MS"/>
          <w:sz w:val="20"/>
          <w:szCs w:val="20"/>
          <w:lang w:val="en-US"/>
        </w:rPr>
        <w:t>mount</w:t>
      </w:r>
      <w:r w:rsidRPr="00374C49">
        <w:rPr>
          <w:rFonts w:ascii="Comic Sans MS" w:hAnsi="Comic Sans MS"/>
          <w:sz w:val="20"/>
          <w:szCs w:val="20"/>
          <w:lang w:val="en-US"/>
        </w:rPr>
        <w:t>ing</w:t>
      </w:r>
      <w:r w:rsidR="00503848" w:rsidRPr="00374C49">
        <w:rPr>
          <w:rFonts w:ascii="Comic Sans MS" w:hAnsi="Comic Sans MS"/>
          <w:sz w:val="20"/>
          <w:szCs w:val="20"/>
          <w:lang w:val="en-US"/>
        </w:rPr>
        <w:t xml:space="preserve"> </w:t>
      </w:r>
      <w:r w:rsidR="009A1AA3" w:rsidRPr="00374C49">
        <w:rPr>
          <w:rFonts w:ascii="Comic Sans MS" w:hAnsi="Comic Sans MS"/>
          <w:sz w:val="20"/>
          <w:szCs w:val="20"/>
          <w:lang w:val="en-US"/>
        </w:rPr>
        <w:t>cables</w:t>
      </w:r>
      <w:r w:rsidR="00503848" w:rsidRPr="00374C49">
        <w:rPr>
          <w:rFonts w:ascii="Comic Sans MS" w:hAnsi="Comic Sans MS"/>
          <w:sz w:val="20"/>
          <w:szCs w:val="20"/>
          <w:lang w:val="en-US"/>
        </w:rPr>
        <w:t xml:space="preserve"> </w:t>
      </w:r>
      <w:r w:rsidR="009C694A" w:rsidRPr="00374C49">
        <w:rPr>
          <w:rFonts w:ascii="Comic Sans MS" w:hAnsi="Comic Sans MS"/>
          <w:sz w:val="20"/>
          <w:szCs w:val="20"/>
          <w:lang w:val="en-US"/>
        </w:rPr>
        <w:t>on the wall</w:t>
      </w:r>
    </w:p>
    <w:p w:rsidR="00544303" w:rsidRPr="00374C49" w:rsidRDefault="00544303" w:rsidP="00544303">
      <w:pPr>
        <w:pStyle w:val="Listeavsnitt"/>
        <w:numPr>
          <w:ilvl w:val="0"/>
          <w:numId w:val="1"/>
        </w:numPr>
        <w:rPr>
          <w:rFonts w:ascii="Comic Sans MS" w:hAnsi="Comic Sans MS"/>
          <w:sz w:val="20"/>
          <w:szCs w:val="20"/>
          <w:lang w:val="en-US"/>
        </w:rPr>
      </w:pPr>
      <w:r w:rsidRPr="00374C49">
        <w:rPr>
          <w:rFonts w:ascii="Comic Sans MS" w:hAnsi="Comic Sans MS"/>
          <w:sz w:val="20"/>
          <w:szCs w:val="20"/>
          <w:lang w:val="en-US"/>
        </w:rPr>
        <w:t>3-</w:t>
      </w:r>
      <w:r w:rsidR="009A1AA3" w:rsidRPr="00374C49">
        <w:rPr>
          <w:rFonts w:ascii="Comic Sans MS" w:hAnsi="Comic Sans MS"/>
          <w:sz w:val="20"/>
          <w:szCs w:val="20"/>
          <w:lang w:val="en-US"/>
        </w:rPr>
        <w:t>phase</w:t>
      </w:r>
      <w:r w:rsidR="008A0F33" w:rsidRPr="00374C49">
        <w:rPr>
          <w:rFonts w:ascii="Comic Sans MS" w:hAnsi="Comic Sans MS"/>
          <w:sz w:val="20"/>
          <w:szCs w:val="20"/>
          <w:lang w:val="en-US"/>
        </w:rPr>
        <w:t xml:space="preserve"> assembly bar</w:t>
      </w:r>
      <w:r w:rsidRPr="00374C49">
        <w:rPr>
          <w:rFonts w:ascii="Comic Sans MS" w:hAnsi="Comic Sans MS"/>
          <w:sz w:val="20"/>
          <w:szCs w:val="20"/>
          <w:lang w:val="en-US"/>
        </w:rPr>
        <w:t xml:space="preserve"> </w:t>
      </w:r>
      <w:r w:rsidR="003A3CAD" w:rsidRPr="00374C49">
        <w:rPr>
          <w:rFonts w:ascii="Comic Sans MS" w:hAnsi="Comic Sans MS"/>
          <w:sz w:val="20"/>
          <w:szCs w:val="20"/>
          <w:lang w:val="en-US"/>
        </w:rPr>
        <w:t xml:space="preserve">to supply </w:t>
      </w:r>
      <w:r w:rsidR="00374C49" w:rsidRPr="00374C49">
        <w:rPr>
          <w:rFonts w:ascii="Comic Sans MS" w:hAnsi="Comic Sans MS"/>
          <w:sz w:val="20"/>
          <w:szCs w:val="20"/>
          <w:lang w:val="en-US"/>
        </w:rPr>
        <w:t>circuit</w:t>
      </w:r>
      <w:r w:rsidR="00860F0E" w:rsidRPr="00374C49">
        <w:rPr>
          <w:rFonts w:ascii="Comic Sans MS" w:hAnsi="Comic Sans MS"/>
          <w:sz w:val="20"/>
          <w:szCs w:val="20"/>
          <w:lang w:val="en-US"/>
        </w:rPr>
        <w:t xml:space="preserve"> breakers</w:t>
      </w:r>
      <w:r w:rsidRPr="00374C49">
        <w:rPr>
          <w:rFonts w:ascii="Comic Sans MS" w:hAnsi="Comic Sans MS"/>
          <w:sz w:val="20"/>
          <w:szCs w:val="20"/>
          <w:lang w:val="en-US"/>
        </w:rPr>
        <w:t xml:space="preserve"> -F1, -F2, -F3</w:t>
      </w:r>
    </w:p>
    <w:p w:rsidR="00544303" w:rsidRPr="00374C49" w:rsidRDefault="00544303" w:rsidP="00544303">
      <w:pPr>
        <w:rPr>
          <w:rFonts w:ascii="Comic Sans MS" w:hAnsi="Comic Sans MS"/>
          <w:sz w:val="20"/>
          <w:szCs w:val="20"/>
          <w:lang w:val="en-US"/>
        </w:rPr>
      </w:pPr>
    </w:p>
    <w:p w:rsidR="00544303" w:rsidRPr="00374C49" w:rsidRDefault="00544303" w:rsidP="00544303">
      <w:pPr>
        <w:rPr>
          <w:lang w:val="en-US"/>
        </w:rPr>
      </w:pPr>
    </w:p>
    <w:p w:rsidR="005D11DA" w:rsidRPr="00374C49" w:rsidRDefault="005D11DA">
      <w:pPr>
        <w:rPr>
          <w:lang w:val="en-US"/>
        </w:rPr>
      </w:pPr>
    </w:p>
    <w:sectPr w:rsidR="005D11DA" w:rsidRPr="00374C49" w:rsidSect="005B0B6E">
      <w:headerReference w:type="default" r:id="rId19"/>
      <w:footerReference w:type="default" r:id="rId20"/>
      <w:pgSz w:w="11906" w:h="16838"/>
      <w:pgMar w:top="2094" w:right="70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428" w:rsidRDefault="00440428">
      <w:pPr>
        <w:spacing w:after="0" w:line="240" w:lineRule="auto"/>
      </w:pPr>
      <w:r>
        <w:separator/>
      </w:r>
    </w:p>
  </w:endnote>
  <w:endnote w:type="continuationSeparator" w:id="0">
    <w:p w:rsidR="00440428" w:rsidRDefault="00440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2921871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40428" w:rsidRPr="003E0E34" w:rsidRDefault="00440428">
        <w:pPr>
          <w:pStyle w:val="Bunntekst"/>
          <w:jc w:val="right"/>
          <w:rPr>
            <w:sz w:val="20"/>
            <w:szCs w:val="20"/>
          </w:rPr>
        </w:pPr>
        <w:r w:rsidRPr="003E0E34">
          <w:rPr>
            <w:rFonts w:ascii="Comic Sans MS" w:hAnsi="Comic Sans MS"/>
            <w:sz w:val="20"/>
            <w:szCs w:val="20"/>
          </w:rPr>
          <w:fldChar w:fldCharType="begin"/>
        </w:r>
        <w:r w:rsidRPr="003E0E34">
          <w:rPr>
            <w:rFonts w:ascii="Comic Sans MS" w:hAnsi="Comic Sans MS"/>
            <w:sz w:val="20"/>
            <w:szCs w:val="20"/>
          </w:rPr>
          <w:instrText>PAGE   \* MERGEFORMAT</w:instrText>
        </w:r>
        <w:r w:rsidRPr="003E0E34">
          <w:rPr>
            <w:rFonts w:ascii="Comic Sans MS" w:hAnsi="Comic Sans MS"/>
            <w:sz w:val="20"/>
            <w:szCs w:val="20"/>
          </w:rPr>
          <w:fldChar w:fldCharType="separate"/>
        </w:r>
        <w:r w:rsidR="00E86FFE">
          <w:rPr>
            <w:rFonts w:ascii="Comic Sans MS" w:hAnsi="Comic Sans MS"/>
            <w:noProof/>
            <w:sz w:val="20"/>
            <w:szCs w:val="20"/>
          </w:rPr>
          <w:t>1</w:t>
        </w:r>
        <w:r w:rsidRPr="003E0E34">
          <w:rPr>
            <w:rFonts w:ascii="Comic Sans MS" w:hAnsi="Comic Sans MS"/>
            <w:sz w:val="20"/>
            <w:szCs w:val="20"/>
          </w:rPr>
          <w:fldChar w:fldCharType="end"/>
        </w:r>
      </w:p>
    </w:sdtContent>
  </w:sdt>
  <w:p w:rsidR="00440428" w:rsidRDefault="00440428" w:rsidP="00A50FA9">
    <w:pPr>
      <w:pStyle w:val="Bunntekst"/>
      <w:tabs>
        <w:tab w:val="left" w:pos="2880"/>
      </w:tabs>
    </w:pPr>
    <w:r>
      <w:rPr>
        <w:rFonts w:ascii="Times New Roman" w:hAnsi="Times New Roman" w:cs="Times New Roman"/>
        <w:b/>
        <w:noProof/>
        <w:sz w:val="40"/>
        <w:szCs w:val="40"/>
        <w:lang w:eastAsia="nb-NO"/>
      </w:rPr>
      <w:drawing>
        <wp:inline distT="0" distB="0" distL="0" distR="0" wp14:anchorId="6EA5F3B5" wp14:editId="6F836651">
          <wp:extent cx="276225" cy="276225"/>
          <wp:effectExtent l="0" t="0" r="9525" b="9525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noProof/>
        <w:sz w:val="40"/>
        <w:szCs w:val="40"/>
        <w:lang w:eastAsia="nb-NO"/>
      </w:rPr>
      <w:t xml:space="preserve">  </w:t>
    </w:r>
    <w:r>
      <w:rPr>
        <w:noProof/>
        <w:lang w:eastAsia="nb-NO"/>
      </w:rPr>
      <w:drawing>
        <wp:inline distT="0" distB="0" distL="0" distR="0" wp14:anchorId="1EF927BD" wp14:editId="5776504E">
          <wp:extent cx="542925" cy="239354"/>
          <wp:effectExtent l="0" t="0" r="0" b="8890"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2393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/>
        <w:noProof/>
        <w:sz w:val="40"/>
        <w:szCs w:val="40"/>
        <w:lang w:eastAsia="nb-NO"/>
      </w:rPr>
      <w:t xml:space="preserve">  </w:t>
    </w:r>
    <w:r>
      <w:rPr>
        <w:rFonts w:ascii="Times New Roman" w:hAnsi="Times New Roman" w:cs="Times New Roman"/>
        <w:b/>
        <w:noProof/>
        <w:sz w:val="40"/>
        <w:szCs w:val="40"/>
        <w:lang w:eastAsia="nb-NO"/>
      </w:rPr>
      <w:drawing>
        <wp:inline distT="0" distB="0" distL="0" distR="0" wp14:anchorId="70F3A796" wp14:editId="4E710ADF">
          <wp:extent cx="809625" cy="260819"/>
          <wp:effectExtent l="0" t="0" r="0" b="6350"/>
          <wp:docPr id="9" name="Bil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23" cy="261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nb-NO"/>
      </w:rPr>
      <w:drawing>
        <wp:inline distT="0" distB="0" distL="0" distR="0" wp14:anchorId="61BADDB5" wp14:editId="58D85AA5">
          <wp:extent cx="1571461" cy="323647"/>
          <wp:effectExtent l="0" t="0" r="0" b="635"/>
          <wp:docPr id="1" name="Bilde 1" descr="cid:image004.png@01D16D4A.A946C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4.png@01D16D4A.A946C510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305" cy="327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428" w:rsidRDefault="00440428">
      <w:pPr>
        <w:spacing w:after="0" w:line="240" w:lineRule="auto"/>
      </w:pPr>
      <w:r>
        <w:separator/>
      </w:r>
    </w:p>
  </w:footnote>
  <w:footnote w:type="continuationSeparator" w:id="0">
    <w:p w:rsidR="00440428" w:rsidRDefault="00440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428" w:rsidRPr="005C6FCD" w:rsidRDefault="00440428" w:rsidP="00A50FA9">
    <w:pPr>
      <w:ind w:left="-567"/>
      <w:rPr>
        <w:rFonts w:ascii="Broadway" w:hAnsi="Broadway"/>
        <w:color w:val="FFFF00"/>
        <w:sz w:val="16"/>
        <w:szCs w:val="16"/>
      </w:rPr>
    </w:pPr>
    <w:r>
      <w:rPr>
        <w:noProof/>
        <w:lang w:eastAsia="nb-NO"/>
      </w:rPr>
      <w:drawing>
        <wp:anchor distT="0" distB="0" distL="114300" distR="114300" simplePos="0" relativeHeight="251659264" behindDoc="1" locked="0" layoutInCell="1" allowOverlap="1" wp14:anchorId="11303590" wp14:editId="01839AC6">
          <wp:simplePos x="0" y="0"/>
          <wp:positionH relativeFrom="column">
            <wp:posOffset>-466725</wp:posOffset>
          </wp:positionH>
          <wp:positionV relativeFrom="paragraph">
            <wp:posOffset>-113665</wp:posOffset>
          </wp:positionV>
          <wp:extent cx="1400175" cy="837565"/>
          <wp:effectExtent l="0" t="0" r="9525" b="635"/>
          <wp:wrapSquare wrapText="bothSides"/>
          <wp:docPr id="5" name="Bilde 5" descr="http://ansattportal/Global/Profilprogram/Logo%20til%20bruk/Grafisk%20element/ffk_grafisk_element_oppe_venstr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ansattportal/Global/Profilprogram/Logo%20til%20bruk/Grafisk%20element/ffk_grafisk_element_oppe_venstre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37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Pr="005F750D">
      <w:rPr>
        <w:rFonts w:ascii="Broadway" w:hAnsi="Broadway"/>
        <w:color w:val="FFFFFF" w:themeColor="background1"/>
        <w:sz w:val="16"/>
        <w:szCs w:val="16"/>
      </w:rPr>
      <w:t>ArcticSkills</w:t>
    </w:r>
    <w:proofErr w:type="spellEnd"/>
    <w:r w:rsidRPr="005F750D">
      <w:rPr>
        <w:rFonts w:ascii="Broadway" w:hAnsi="Broadway"/>
        <w:color w:val="FFFFFF" w:themeColor="background1"/>
        <w:sz w:val="16"/>
        <w:szCs w:val="16"/>
      </w:rPr>
      <w:t xml:space="preserve"> 2016</w:t>
    </w:r>
    <w:r>
      <w:rPr>
        <w:noProof/>
        <w:lang w:eastAsia="nb-NO"/>
      </w:rPr>
      <w:drawing>
        <wp:anchor distT="0" distB="0" distL="114300" distR="114300" simplePos="0" relativeHeight="251660288" behindDoc="1" locked="0" layoutInCell="1" allowOverlap="1" wp14:anchorId="30D56005" wp14:editId="04D15B3D">
          <wp:simplePos x="0" y="0"/>
          <wp:positionH relativeFrom="column">
            <wp:posOffset>4786630</wp:posOffset>
          </wp:positionH>
          <wp:positionV relativeFrom="paragraph">
            <wp:posOffset>33655</wp:posOffset>
          </wp:positionV>
          <wp:extent cx="1466850" cy="568929"/>
          <wp:effectExtent l="0" t="0" r="0" b="3175"/>
          <wp:wrapNone/>
          <wp:docPr id="6" name="Bilde 6" descr="http://ansattportal/Global/Profilprogram/Logo%20til%20bruk/Skoler/cmyk/FFK_logo_familiemerke_Kirkene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nsattportal/Global/Profilprogram/Logo%20til%20bruk/Skoler/cmyk/FFK_logo_familiemerke_Kirkenes_cmyk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68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0428" w:rsidRPr="007403D3" w:rsidRDefault="00440428" w:rsidP="00A50FA9">
    <w:pPr>
      <w:tabs>
        <w:tab w:val="left" w:pos="3705"/>
      </w:tabs>
      <w:jc w:val="center"/>
      <w:rPr>
        <w:rFonts w:ascii="Comic Sans MS" w:hAnsi="Comic Sans MS"/>
        <w:b/>
        <w:sz w:val="28"/>
        <w:szCs w:val="28"/>
      </w:rPr>
    </w:pPr>
    <w:r w:rsidRPr="007403D3">
      <w:rPr>
        <w:rFonts w:ascii="Comic Sans MS" w:hAnsi="Comic Sans MS"/>
        <w:b/>
        <w:sz w:val="28"/>
        <w:szCs w:val="28"/>
      </w:rPr>
      <w:t>ELECTRICAL INSTALLATION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E6FF5"/>
    <w:multiLevelType w:val="hybridMultilevel"/>
    <w:tmpl w:val="D758FA50"/>
    <w:lvl w:ilvl="0" w:tplc="0414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10E5550B"/>
    <w:multiLevelType w:val="hybridMultilevel"/>
    <w:tmpl w:val="CD364C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82269"/>
    <w:multiLevelType w:val="hybridMultilevel"/>
    <w:tmpl w:val="A050C6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E01707"/>
    <w:multiLevelType w:val="hybridMultilevel"/>
    <w:tmpl w:val="21066F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B629E"/>
    <w:multiLevelType w:val="hybridMultilevel"/>
    <w:tmpl w:val="304C18D6"/>
    <w:lvl w:ilvl="0" w:tplc="0414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42767232"/>
    <w:multiLevelType w:val="hybridMultilevel"/>
    <w:tmpl w:val="23C469C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57F5E87"/>
    <w:multiLevelType w:val="hybridMultilevel"/>
    <w:tmpl w:val="746603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661C97"/>
    <w:multiLevelType w:val="hybridMultilevel"/>
    <w:tmpl w:val="F4EC9922"/>
    <w:lvl w:ilvl="0" w:tplc="0414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1F0"/>
    <w:rsid w:val="000137E2"/>
    <w:rsid w:val="00017452"/>
    <w:rsid w:val="00042F4E"/>
    <w:rsid w:val="000922E2"/>
    <w:rsid w:val="00094109"/>
    <w:rsid w:val="000A3DDD"/>
    <w:rsid w:val="000A4821"/>
    <w:rsid w:val="000C49E0"/>
    <w:rsid w:val="000E44E6"/>
    <w:rsid w:val="00122521"/>
    <w:rsid w:val="00122C97"/>
    <w:rsid w:val="00126AFF"/>
    <w:rsid w:val="0015135E"/>
    <w:rsid w:val="0017286B"/>
    <w:rsid w:val="001B52BA"/>
    <w:rsid w:val="001C1BF2"/>
    <w:rsid w:val="001C5402"/>
    <w:rsid w:val="001E3671"/>
    <w:rsid w:val="00201E46"/>
    <w:rsid w:val="00214090"/>
    <w:rsid w:val="002146C8"/>
    <w:rsid w:val="0022425C"/>
    <w:rsid w:val="002253AB"/>
    <w:rsid w:val="0022635D"/>
    <w:rsid w:val="00245783"/>
    <w:rsid w:val="002579CF"/>
    <w:rsid w:val="0026591F"/>
    <w:rsid w:val="00270100"/>
    <w:rsid w:val="002772B9"/>
    <w:rsid w:val="00285FF0"/>
    <w:rsid w:val="00292702"/>
    <w:rsid w:val="00295F67"/>
    <w:rsid w:val="002A1A0D"/>
    <w:rsid w:val="002E3B2D"/>
    <w:rsid w:val="002E7B61"/>
    <w:rsid w:val="003126F3"/>
    <w:rsid w:val="003143C8"/>
    <w:rsid w:val="003247EB"/>
    <w:rsid w:val="00330FEC"/>
    <w:rsid w:val="0034109C"/>
    <w:rsid w:val="00345F09"/>
    <w:rsid w:val="00347AA0"/>
    <w:rsid w:val="0036122F"/>
    <w:rsid w:val="003621ED"/>
    <w:rsid w:val="00364710"/>
    <w:rsid w:val="00374C49"/>
    <w:rsid w:val="003769BE"/>
    <w:rsid w:val="0038211A"/>
    <w:rsid w:val="00383B42"/>
    <w:rsid w:val="003860EF"/>
    <w:rsid w:val="00394523"/>
    <w:rsid w:val="003962D5"/>
    <w:rsid w:val="003A18B3"/>
    <w:rsid w:val="003A3CAD"/>
    <w:rsid w:val="003C2171"/>
    <w:rsid w:val="003E50C7"/>
    <w:rsid w:val="003F62EF"/>
    <w:rsid w:val="00403CED"/>
    <w:rsid w:val="00404945"/>
    <w:rsid w:val="00405A7E"/>
    <w:rsid w:val="00440428"/>
    <w:rsid w:val="00456652"/>
    <w:rsid w:val="004750C1"/>
    <w:rsid w:val="00477E1D"/>
    <w:rsid w:val="00480725"/>
    <w:rsid w:val="004919F9"/>
    <w:rsid w:val="0049499A"/>
    <w:rsid w:val="004C24AB"/>
    <w:rsid w:val="004C5188"/>
    <w:rsid w:val="004E2E19"/>
    <w:rsid w:val="00503848"/>
    <w:rsid w:val="00511A23"/>
    <w:rsid w:val="00521EE1"/>
    <w:rsid w:val="00544303"/>
    <w:rsid w:val="00551722"/>
    <w:rsid w:val="005521AD"/>
    <w:rsid w:val="0056632C"/>
    <w:rsid w:val="00572971"/>
    <w:rsid w:val="005877F7"/>
    <w:rsid w:val="005917CD"/>
    <w:rsid w:val="005B0B6E"/>
    <w:rsid w:val="005D11DA"/>
    <w:rsid w:val="006022D6"/>
    <w:rsid w:val="00602FB4"/>
    <w:rsid w:val="006170C1"/>
    <w:rsid w:val="00647627"/>
    <w:rsid w:val="006647A5"/>
    <w:rsid w:val="00665A47"/>
    <w:rsid w:val="0066617F"/>
    <w:rsid w:val="00676C77"/>
    <w:rsid w:val="00680809"/>
    <w:rsid w:val="0068758E"/>
    <w:rsid w:val="00691B4E"/>
    <w:rsid w:val="006A1EE9"/>
    <w:rsid w:val="006A2B9D"/>
    <w:rsid w:val="006A4062"/>
    <w:rsid w:val="006C438D"/>
    <w:rsid w:val="006C7934"/>
    <w:rsid w:val="0071774A"/>
    <w:rsid w:val="00730B5C"/>
    <w:rsid w:val="007314E4"/>
    <w:rsid w:val="007363ED"/>
    <w:rsid w:val="007403D3"/>
    <w:rsid w:val="0074581E"/>
    <w:rsid w:val="00756264"/>
    <w:rsid w:val="00765F62"/>
    <w:rsid w:val="00771E0B"/>
    <w:rsid w:val="007A07D0"/>
    <w:rsid w:val="007B0710"/>
    <w:rsid w:val="007B2AEB"/>
    <w:rsid w:val="007E31C1"/>
    <w:rsid w:val="007E4BBF"/>
    <w:rsid w:val="008211BA"/>
    <w:rsid w:val="008467C5"/>
    <w:rsid w:val="00847640"/>
    <w:rsid w:val="008509B2"/>
    <w:rsid w:val="00860F0E"/>
    <w:rsid w:val="008709AB"/>
    <w:rsid w:val="00871E99"/>
    <w:rsid w:val="008731F0"/>
    <w:rsid w:val="0087655D"/>
    <w:rsid w:val="00894528"/>
    <w:rsid w:val="008A0F33"/>
    <w:rsid w:val="008E6347"/>
    <w:rsid w:val="00933911"/>
    <w:rsid w:val="00941365"/>
    <w:rsid w:val="0094210B"/>
    <w:rsid w:val="00955B7A"/>
    <w:rsid w:val="00963C30"/>
    <w:rsid w:val="00964699"/>
    <w:rsid w:val="00976658"/>
    <w:rsid w:val="00980919"/>
    <w:rsid w:val="0098138D"/>
    <w:rsid w:val="009932D7"/>
    <w:rsid w:val="009A1AA3"/>
    <w:rsid w:val="009B1756"/>
    <w:rsid w:val="009C694A"/>
    <w:rsid w:val="009D5E9E"/>
    <w:rsid w:val="009F1BEB"/>
    <w:rsid w:val="009F44D6"/>
    <w:rsid w:val="00A05F5F"/>
    <w:rsid w:val="00A246F8"/>
    <w:rsid w:val="00A26B75"/>
    <w:rsid w:val="00A407AB"/>
    <w:rsid w:val="00A50A31"/>
    <w:rsid w:val="00A50FA9"/>
    <w:rsid w:val="00A65602"/>
    <w:rsid w:val="00A937C3"/>
    <w:rsid w:val="00AA4741"/>
    <w:rsid w:val="00AD172E"/>
    <w:rsid w:val="00AF05F1"/>
    <w:rsid w:val="00AF2D27"/>
    <w:rsid w:val="00B05515"/>
    <w:rsid w:val="00B119A4"/>
    <w:rsid w:val="00B2016A"/>
    <w:rsid w:val="00B237F7"/>
    <w:rsid w:val="00B42818"/>
    <w:rsid w:val="00B4513B"/>
    <w:rsid w:val="00B77065"/>
    <w:rsid w:val="00B83B49"/>
    <w:rsid w:val="00BA1A49"/>
    <w:rsid w:val="00BA2329"/>
    <w:rsid w:val="00BB0542"/>
    <w:rsid w:val="00BB2641"/>
    <w:rsid w:val="00BB6526"/>
    <w:rsid w:val="00C13E33"/>
    <w:rsid w:val="00C2416D"/>
    <w:rsid w:val="00C27F38"/>
    <w:rsid w:val="00C3192E"/>
    <w:rsid w:val="00C33E03"/>
    <w:rsid w:val="00C407E9"/>
    <w:rsid w:val="00C84DB1"/>
    <w:rsid w:val="00CA3027"/>
    <w:rsid w:val="00CA7D09"/>
    <w:rsid w:val="00CB1DE4"/>
    <w:rsid w:val="00CB1F6D"/>
    <w:rsid w:val="00CB3725"/>
    <w:rsid w:val="00CC1156"/>
    <w:rsid w:val="00CC3131"/>
    <w:rsid w:val="00CE07C0"/>
    <w:rsid w:val="00CE4DA5"/>
    <w:rsid w:val="00CF56BA"/>
    <w:rsid w:val="00D00DE5"/>
    <w:rsid w:val="00D171C4"/>
    <w:rsid w:val="00D375A9"/>
    <w:rsid w:val="00D41B03"/>
    <w:rsid w:val="00D62172"/>
    <w:rsid w:val="00D77F7E"/>
    <w:rsid w:val="00DA5060"/>
    <w:rsid w:val="00DC53CE"/>
    <w:rsid w:val="00DD3792"/>
    <w:rsid w:val="00DD7E94"/>
    <w:rsid w:val="00DF5C63"/>
    <w:rsid w:val="00E15ACD"/>
    <w:rsid w:val="00E471D0"/>
    <w:rsid w:val="00E55699"/>
    <w:rsid w:val="00E747DC"/>
    <w:rsid w:val="00E75C0F"/>
    <w:rsid w:val="00E82275"/>
    <w:rsid w:val="00E83A4D"/>
    <w:rsid w:val="00E86FFE"/>
    <w:rsid w:val="00E91A07"/>
    <w:rsid w:val="00EA6C0F"/>
    <w:rsid w:val="00EB6604"/>
    <w:rsid w:val="00ED2A52"/>
    <w:rsid w:val="00EF5344"/>
    <w:rsid w:val="00F02ACC"/>
    <w:rsid w:val="00F17CC8"/>
    <w:rsid w:val="00F227EA"/>
    <w:rsid w:val="00F30E8A"/>
    <w:rsid w:val="00F35610"/>
    <w:rsid w:val="00F40A73"/>
    <w:rsid w:val="00F44DFE"/>
    <w:rsid w:val="00F53421"/>
    <w:rsid w:val="00F7464F"/>
    <w:rsid w:val="00F75410"/>
    <w:rsid w:val="00F931AA"/>
    <w:rsid w:val="00FA075B"/>
    <w:rsid w:val="00FC3262"/>
    <w:rsid w:val="00FE007A"/>
    <w:rsid w:val="00FF2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1F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rsid w:val="00873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31F0"/>
  </w:style>
  <w:style w:type="paragraph" w:styleId="Listeavsnitt">
    <w:name w:val="List Paragraph"/>
    <w:basedOn w:val="Normal"/>
    <w:uiPriority w:val="34"/>
    <w:qFormat/>
    <w:rsid w:val="008731F0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87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731F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75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750C1"/>
  </w:style>
  <w:style w:type="table" w:styleId="Tabellrutenett">
    <w:name w:val="Table Grid"/>
    <w:basedOn w:val="Vanligtabell"/>
    <w:uiPriority w:val="39"/>
    <w:rsid w:val="00F22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0F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1F0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unntekst">
    <w:name w:val="footer"/>
    <w:basedOn w:val="Normal"/>
    <w:link w:val="BunntekstTegn"/>
    <w:uiPriority w:val="99"/>
    <w:unhideWhenUsed/>
    <w:rsid w:val="008731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31F0"/>
  </w:style>
  <w:style w:type="paragraph" w:styleId="Listeavsnitt">
    <w:name w:val="List Paragraph"/>
    <w:basedOn w:val="Normal"/>
    <w:uiPriority w:val="34"/>
    <w:qFormat/>
    <w:rsid w:val="008731F0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87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8731F0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4750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750C1"/>
  </w:style>
  <w:style w:type="table" w:styleId="Tabellrutenett">
    <w:name w:val="Table Grid"/>
    <w:basedOn w:val="Vanligtabell"/>
    <w:uiPriority w:val="39"/>
    <w:rsid w:val="00F22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50F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cid:image004.png@01D16D4A.A946C510" TargetMode="External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rgbClr val="EAEAEA"/>
        </a:solidFill>
        <a:ln w="6350">
          <a:noFill/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94892-5195-449E-87B7-64D717D27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F841A779</Template>
  <TotalTime>1787</TotalTime>
  <Pages>17</Pages>
  <Words>1902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Finnmark fylkeskommune</Company>
  <LinksUpToDate>false</LinksUpToDate>
  <CharactersWithSpaces>11962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Hansen, Gjermund</dc:creator>
  <cp:lastModifiedBy>Hansen, Gjermund</cp:lastModifiedBy>
  <cp:revision>28</cp:revision>
  <cp:lastPrinted>2016-03-07T20:02:00Z</cp:lastPrinted>
  <dcterms:created xsi:type="dcterms:W3CDTF">2016-03-09T10:55:00Z</dcterms:created>
  <dcterms:modified xsi:type="dcterms:W3CDTF">2016-03-11T14:35:00Z</dcterms:modified>
</cp:coreProperties>
</file>